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D8F" w:rsidRDefault="00A14D8F" w:rsidP="00393D8B">
      <w:pPr>
        <w:pStyle w:val="Title"/>
        <w:jc w:val="center"/>
        <w:rPr>
          <w:color w:val="F0A577" w:themeColor="accent1" w:themeTint="99"/>
          <w:sz w:val="52"/>
          <w:szCs w:val="40"/>
        </w:rPr>
      </w:pPr>
      <w:r>
        <w:rPr>
          <w:rFonts w:ascii="Open Sans" w:hAnsi="Open Sans"/>
          <w:noProof/>
          <w:color w:val="444444"/>
          <w:lang w:eastAsia="en-US"/>
        </w:rPr>
        <w:drawing>
          <wp:inline distT="0" distB="0" distL="0" distR="0" wp14:anchorId="38D662DE" wp14:editId="341E6D17">
            <wp:extent cx="4039737" cy="806165"/>
            <wp:effectExtent l="0" t="0" r="0" b="0"/>
            <wp:docPr id="11" name="Picture 11" descr="http://twphamilton.com/wp/wp-content/uploads/cropped-MG_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wphamilton.com/wp/wp-content/uploads/cropped-MG_475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019" cy="818793"/>
                    </a:xfrm>
                    <a:prstGeom prst="rect">
                      <a:avLst/>
                    </a:prstGeom>
                    <a:noFill/>
                    <a:ln>
                      <a:noFill/>
                    </a:ln>
                  </pic:spPr>
                </pic:pic>
              </a:graphicData>
            </a:graphic>
          </wp:inline>
        </w:drawing>
      </w:r>
    </w:p>
    <w:p w:rsidR="00A61F96" w:rsidRDefault="00A61F96" w:rsidP="00393D8B">
      <w:pPr>
        <w:pStyle w:val="Title"/>
        <w:jc w:val="center"/>
        <w:rPr>
          <w:color w:val="F0A577" w:themeColor="accent1" w:themeTint="99"/>
          <w:sz w:val="52"/>
          <w:szCs w:val="40"/>
        </w:rPr>
      </w:pPr>
    </w:p>
    <w:p w:rsidR="00051757" w:rsidRPr="00A215D0" w:rsidRDefault="00F54599" w:rsidP="00393D8B">
      <w:pPr>
        <w:pStyle w:val="Title"/>
        <w:jc w:val="center"/>
        <w:rPr>
          <w:color w:val="F0A577" w:themeColor="accent1" w:themeTint="99"/>
        </w:rPr>
      </w:pPr>
      <w:r w:rsidRPr="00A215D0">
        <w:rPr>
          <w:color w:val="F0A577" w:themeColor="accent1" w:themeTint="99"/>
          <w:sz w:val="52"/>
          <w:szCs w:val="40"/>
        </w:rPr>
        <w:t>Hamilton township Newsletter</w:t>
      </w:r>
    </w:p>
    <w:p w:rsidR="00A215D0" w:rsidRPr="00A215D0" w:rsidRDefault="004A311B" w:rsidP="004A311B">
      <w:pPr>
        <w:pStyle w:val="Subtitle"/>
        <w:ind w:left="3510" w:hanging="3510"/>
      </w:pPr>
      <w:r>
        <w:rPr>
          <w:noProof/>
          <w:lang w:eastAsia="en-US"/>
        </w:rPr>
        <mc:AlternateContent>
          <mc:Choice Requires="wps">
            <w:drawing>
              <wp:anchor distT="182880" distB="182880" distL="274320" distR="274320" simplePos="0" relativeHeight="251663360" behindDoc="1" locked="0" layoutInCell="1" allowOverlap="0" wp14:anchorId="5BE32CF8" wp14:editId="3541051B">
                <wp:simplePos x="0" y="0"/>
                <wp:positionH relativeFrom="margin">
                  <wp:posOffset>2213439</wp:posOffset>
                </wp:positionH>
                <wp:positionV relativeFrom="margin">
                  <wp:posOffset>2493749</wp:posOffset>
                </wp:positionV>
                <wp:extent cx="2026920" cy="1336675"/>
                <wp:effectExtent l="0" t="0" r="11430" b="0"/>
                <wp:wrapTight wrapText="bothSides">
                  <wp:wrapPolygon edited="0">
                    <wp:start x="0" y="0"/>
                    <wp:lineTo x="0" y="21241"/>
                    <wp:lineTo x="21519" y="21241"/>
                    <wp:lineTo x="2151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026920" cy="133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57" w:rsidRPr="00A215D0" w:rsidRDefault="006B5CF8">
                            <w:pPr>
                              <w:pStyle w:val="ContactHeading"/>
                              <w:rPr>
                                <w:color w:val="F0A577" w:themeColor="accent1" w:themeTint="99"/>
                              </w:rPr>
                            </w:pPr>
                            <w:r w:rsidRPr="00A215D0">
                              <w:rPr>
                                <w:color w:val="F0A577" w:themeColor="accent1" w:themeTint="99"/>
                              </w:rPr>
                              <w:t>Contact Us</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Office: (717) 259–7237</w:t>
                            </w:r>
                          </w:p>
                          <w:p w:rsidR="00F54599"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Fax: (717) 259-7255</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Email: saehamilton@twphamilton.com</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Website: http://twphamilton.com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32CF8" id="_x0000_t202" coordsize="21600,21600" o:spt="202" path="m,l,21600r21600,l21600,xe">
                <v:stroke joinstyle="miter"/>
                <v:path gradientshapeok="t" o:connecttype="rect"/>
              </v:shapetype>
              <v:shape id="Text Box 6" o:spid="_x0000_s1026" type="#_x0000_t202" style="position:absolute;left:0;text-align:left;margin-left:174.3pt;margin-top:196.35pt;width:159.6pt;height:105.25pt;z-index:-25165312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" o:allowoverlap="f" filled="f" stroked="f" strokeweight=".5pt">
                <v:textbox inset="0,0,0,0">
                  <w:txbxContent>
                    <w:p w:rsidR="00051757" w:rsidRPr="00A215D0" w:rsidRDefault="006B5CF8">
                      <w:pPr>
                        <w:pStyle w:val="ContactHeading"/>
                        <w:rPr>
                          <w:color w:val="F0A577" w:themeColor="accent1" w:themeTint="99"/>
                        </w:rPr>
                      </w:pPr>
                      <w:r w:rsidRPr="00A215D0">
                        <w:rPr>
                          <w:color w:val="F0A577" w:themeColor="accent1" w:themeTint="99"/>
                        </w:rPr>
                        <w:t>Contact Us</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Office: (717) 259–7237</w:t>
                      </w:r>
                    </w:p>
                    <w:p w:rsidR="00F54599"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Fax: (717) 259-7255</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Email: saehamilton@twphamilton.com</w:t>
                      </w:r>
                    </w:p>
                    <w:p w:rsidR="00051757" w:rsidRPr="00A215D0" w:rsidRDefault="00F54599" w:rsidP="00A215D0">
                      <w:pPr>
                        <w:pStyle w:val="ContactHeading"/>
                        <w:spacing w:before="0" w:after="0"/>
                        <w:rPr>
                          <w:color w:val="F0A577" w:themeColor="accent1" w:themeTint="99"/>
                          <w:sz w:val="20"/>
                        </w:rPr>
                      </w:pPr>
                      <w:r w:rsidRPr="00A215D0">
                        <w:rPr>
                          <w:color w:val="F0A577" w:themeColor="accent1" w:themeTint="99"/>
                          <w:sz w:val="20"/>
                        </w:rPr>
                        <w:t>Website: http://twphamilton.com</w:t>
                      </w:r>
                    </w:p>
                  </w:txbxContent>
                </v:textbox>
                <w10:wrap type="tight" anchorx="margin" anchory="margin"/>
              </v:shape>
            </w:pict>
          </mc:Fallback>
        </mc:AlternateContent>
      </w:r>
      <w:r w:rsidR="006B5CF8">
        <w:rPr>
          <w:noProof/>
          <w:lang w:eastAsia="en-US"/>
        </w:rPr>
        <mc:AlternateContent>
          <mc:Choice Requires="wps">
            <w:drawing>
              <wp:anchor distT="182880" distB="182880" distL="274320" distR="274320" simplePos="0" relativeHeight="251659264" behindDoc="1" locked="0" layoutInCell="1" allowOverlap="0" wp14:anchorId="6599035F" wp14:editId="3A23476D">
                <wp:simplePos x="0" y="0"/>
                <wp:positionH relativeFrom="margin">
                  <wp:posOffset>0</wp:posOffset>
                </wp:positionH>
                <wp:positionV relativeFrom="paragraph">
                  <wp:posOffset>708025</wp:posOffset>
                </wp:positionV>
                <wp:extent cx="1932305" cy="1940560"/>
                <wp:effectExtent l="0" t="0" r="10795" b="2540"/>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1932305" cy="194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051" w:type="dxa"/>
                              <w:tblLayout w:type="fixed"/>
                              <w:tblCellMar>
                                <w:left w:w="0" w:type="dxa"/>
                                <w:right w:w="0" w:type="dxa"/>
                              </w:tblCellMar>
                              <w:tblLook w:val="04A0" w:firstRow="1" w:lastRow="0" w:firstColumn="1" w:lastColumn="0" w:noHBand="0" w:noVBand="1"/>
                              <w:tblDescription w:val="Table containing a text sidebar and photo."/>
                            </w:tblPr>
                            <w:tblGrid>
                              <w:gridCol w:w="3051"/>
                            </w:tblGrid>
                            <w:tr w:rsidR="00051757" w:rsidTr="00A215D0">
                              <w:trPr>
                                <w:trHeight w:hRule="exact" w:val="2808"/>
                              </w:trPr>
                              <w:tc>
                                <w:tcPr>
                                  <w:tcW w:w="3051" w:type="dxa"/>
                                  <w:shd w:val="clear" w:color="auto" w:fill="EEAE9E" w:themeFill="accent2" w:themeFillTint="66"/>
                                  <w:tcMar>
                                    <w:top w:w="288" w:type="dxa"/>
                                    <w:bottom w:w="288" w:type="dxa"/>
                                  </w:tcMar>
                                </w:tcPr>
                                <w:p w:rsidR="00051757" w:rsidRDefault="00F54599">
                                  <w:pPr>
                                    <w:pStyle w:val="BlockHeading"/>
                                  </w:pPr>
                                  <w:r>
                                    <w:t>Hamilton Township Hours</w:t>
                                  </w:r>
                                </w:p>
                                <w:p w:rsidR="00051757" w:rsidRDefault="00F54599">
                                  <w:pPr>
                                    <w:pStyle w:val="BlockText"/>
                                  </w:pPr>
                                  <w:r>
                                    <w:t>Mon – Fri</w:t>
                                  </w:r>
                                  <w:r>
                                    <w:rPr>
                                      <w:rStyle w:val="apple-converted-space"/>
                                    </w:rPr>
                                    <w:t> </w:t>
                                  </w:r>
                                  <w:r>
                                    <w:br/>
                                    <w:t>Open 8:00 AM – 4:00 PM</w:t>
                                  </w:r>
                                  <w:r>
                                    <w:rPr>
                                      <w:rStyle w:val="apple-converted-space"/>
                                    </w:rPr>
                                    <w:t> </w:t>
                                  </w:r>
                                  <w:r>
                                    <w:br/>
                                    <w:t>Closed Noon – 1 PM</w:t>
                                  </w:r>
                                </w:p>
                                <w:p w:rsidR="00F54599" w:rsidRDefault="00F54599">
                                  <w:pPr>
                                    <w:pStyle w:val="BlockText"/>
                                  </w:pPr>
                                </w:p>
                                <w:p w:rsidR="00F54599" w:rsidRDefault="00F54599" w:rsidP="00F54599">
                                  <w:pPr>
                                    <w:pStyle w:val="BlockText"/>
                                    <w:ind w:left="0"/>
                                  </w:pPr>
                                </w:p>
                              </w:tc>
                            </w:tr>
                            <w:tr w:rsidR="00051757" w:rsidTr="00A215D0">
                              <w:trPr>
                                <w:trHeight w:hRule="exact" w:val="169"/>
                              </w:trPr>
                              <w:tc>
                                <w:tcPr>
                                  <w:tcW w:w="3051" w:type="dxa"/>
                                </w:tcPr>
                                <w:p w:rsidR="00051757" w:rsidRDefault="00051757"/>
                              </w:tc>
                            </w:tr>
                            <w:tr w:rsidR="00051757" w:rsidTr="00A215D0">
                              <w:trPr>
                                <w:trHeight w:hRule="exact" w:val="3619"/>
                              </w:trPr>
                              <w:tc>
                                <w:tcPr>
                                  <w:tcW w:w="3051" w:type="dxa"/>
                                </w:tcPr>
                                <w:p w:rsidR="00051757" w:rsidRDefault="00051757"/>
                              </w:tc>
                            </w:tr>
                          </w:tbl>
                          <w:p w:rsidR="00051757" w:rsidRDefault="00051757">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035F" id="Text Box 1" o:spid="_x0000_s1027" type="#_x0000_t202" alt="Text box sidebar for laying out a highlighted story and photo." style="position:absolute;left:0;text-align:left;margin-left:0;margin-top:55.75pt;width:152.15pt;height:152.8pt;z-index:-25165721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" o:allowoverlap="f" filled="f" stroked="f" strokeweight=".5pt">
                <v:textbox inset="0,0,0,0">
                  <w:txbxContent>
                    <w:tbl>
                      <w:tblPr>
                        <w:tblW w:w="3051" w:type="dxa"/>
                        <w:tblLayout w:type="fixed"/>
                        <w:tblCellMar>
                          <w:left w:w="0" w:type="dxa"/>
                          <w:right w:w="0" w:type="dxa"/>
                        </w:tblCellMar>
                        <w:tblLook w:val="04A0" w:firstRow="1" w:lastRow="0" w:firstColumn="1" w:lastColumn="0" w:noHBand="0" w:noVBand="1"/>
                        <w:tblDescription w:val="Table containing a text sidebar and photo."/>
                      </w:tblPr>
                      <w:tblGrid>
                        <w:gridCol w:w="3051"/>
                      </w:tblGrid>
                      <w:tr w:rsidR="00051757" w:rsidTr="00A215D0">
                        <w:trPr>
                          <w:trHeight w:hRule="exact" w:val="2808"/>
                        </w:trPr>
                        <w:tc>
                          <w:tcPr>
                            <w:tcW w:w="3051" w:type="dxa"/>
                            <w:shd w:val="clear" w:color="auto" w:fill="EEAE9E" w:themeFill="accent2" w:themeFillTint="66"/>
                            <w:tcMar>
                              <w:top w:w="288" w:type="dxa"/>
                              <w:bottom w:w="288" w:type="dxa"/>
                            </w:tcMar>
                          </w:tcPr>
                          <w:p w:rsidR="00051757" w:rsidRDefault="00F54599">
                            <w:pPr>
                              <w:pStyle w:val="BlockHeading"/>
                            </w:pPr>
                            <w:r>
                              <w:t>Hamilton Township Hours</w:t>
                            </w:r>
                          </w:p>
                          <w:p w:rsidR="00051757" w:rsidRDefault="00F54599">
                            <w:pPr>
                              <w:pStyle w:val="BlockText"/>
                            </w:pPr>
                            <w:r>
                              <w:t>Mon – Fri</w:t>
                            </w:r>
                            <w:r>
                              <w:rPr>
                                <w:rStyle w:val="apple-converted-space"/>
                              </w:rPr>
                              <w:t> </w:t>
                            </w:r>
                            <w:r>
                              <w:br/>
                              <w:t>Open 8:00 AM – 4:00 PM</w:t>
                            </w:r>
                            <w:r>
                              <w:rPr>
                                <w:rStyle w:val="apple-converted-space"/>
                              </w:rPr>
                              <w:t> </w:t>
                            </w:r>
                            <w:r>
                              <w:br/>
                              <w:t>Closed Noon – 1 PM</w:t>
                            </w:r>
                          </w:p>
                          <w:p w:rsidR="00F54599" w:rsidRDefault="00F54599">
                            <w:pPr>
                              <w:pStyle w:val="BlockText"/>
                            </w:pPr>
                          </w:p>
                          <w:p w:rsidR="00F54599" w:rsidRDefault="00F54599" w:rsidP="00F54599">
                            <w:pPr>
                              <w:pStyle w:val="BlockText"/>
                              <w:ind w:left="0"/>
                            </w:pPr>
                          </w:p>
                        </w:tc>
                      </w:tr>
                      <w:tr w:rsidR="00051757" w:rsidTr="00A215D0">
                        <w:trPr>
                          <w:trHeight w:hRule="exact" w:val="169"/>
                        </w:trPr>
                        <w:tc>
                          <w:tcPr>
                            <w:tcW w:w="3051" w:type="dxa"/>
                          </w:tcPr>
                          <w:p w:rsidR="00051757" w:rsidRDefault="00051757"/>
                        </w:tc>
                      </w:tr>
                      <w:tr w:rsidR="00051757" w:rsidTr="00A215D0">
                        <w:trPr>
                          <w:trHeight w:hRule="exact" w:val="3619"/>
                        </w:trPr>
                        <w:tc>
                          <w:tcPr>
                            <w:tcW w:w="3051" w:type="dxa"/>
                          </w:tcPr>
                          <w:p w:rsidR="00051757" w:rsidRDefault="00051757"/>
                        </w:tc>
                      </w:tr>
                    </w:tbl>
                    <w:p w:rsidR="00051757" w:rsidRDefault="00051757">
                      <w:pPr>
                        <w:pStyle w:val="Caption"/>
                      </w:pPr>
                    </w:p>
                  </w:txbxContent>
                </v:textbox>
                <w10:wrap type="square" anchorx="margin"/>
              </v:shape>
            </w:pict>
          </mc:Fallback>
        </mc:AlternateContent>
      </w:r>
      <w:r w:rsidR="00A554F7">
        <w:t>Fall/Winter</w:t>
      </w:r>
      <w:r w:rsidR="00F54599">
        <w:t xml:space="preserve"> 2015</w:t>
      </w:r>
      <w:r w:rsidR="00393D8B">
        <w:br/>
      </w:r>
      <w:r w:rsidR="00A215D0" w:rsidRPr="004A311B">
        <w:rPr>
          <w:b/>
          <w:color w:val="F0A577" w:themeColor="accent1" w:themeTint="99"/>
          <w:sz w:val="32"/>
          <w:szCs w:val="32"/>
        </w:rPr>
        <w:t>Welcome</w:t>
      </w:r>
      <w:r>
        <w:rPr>
          <w:color w:val="F0A577" w:themeColor="accent1" w:themeTint="99"/>
        </w:rPr>
        <w:br/>
      </w:r>
      <w:r w:rsidR="00A215D0">
        <w:t xml:space="preserve">Hello, Hamilton Township residents. We are hoping to keep you up to date with what is going on here at the township. We will inform you of new changes, and included in this newsletter are important phone numbers for your use.  We hold township meetings regularly, and residents are encouraged to come and voice their concerns.  </w:t>
      </w:r>
    </w:p>
    <w:p w:rsidR="00393D8B" w:rsidRDefault="00393D8B" w:rsidP="00A215D0">
      <w:pPr>
        <w:pStyle w:val="Heading2"/>
        <w:rPr>
          <w:b/>
          <w:color w:val="F0A577" w:themeColor="accent1" w:themeTint="99"/>
        </w:rPr>
      </w:pPr>
    </w:p>
    <w:p w:rsidR="00A215D0" w:rsidRPr="00A215D0" w:rsidRDefault="00A215D0" w:rsidP="00A215D0">
      <w:pPr>
        <w:pStyle w:val="Heading2"/>
        <w:rPr>
          <w:b/>
          <w:color w:val="F0A577" w:themeColor="accent1" w:themeTint="99"/>
        </w:rPr>
      </w:pPr>
      <w:bookmarkStart w:id="0" w:name="_GoBack"/>
      <w:bookmarkEnd w:id="0"/>
      <w:r>
        <w:rPr>
          <w:b/>
          <w:color w:val="F0A577" w:themeColor="accent1" w:themeTint="99"/>
        </w:rPr>
        <w:t>MEETINGS</w:t>
      </w:r>
    </w:p>
    <w:p w:rsidR="00A215D0" w:rsidRDefault="00A215D0" w:rsidP="00A215D0">
      <w:pPr>
        <w:spacing w:after="0"/>
      </w:pPr>
      <w:r>
        <w:t>Board of Supervisors meet</w:t>
      </w:r>
      <w:r w:rsidR="00A554F7">
        <w:t xml:space="preserve"> on the</w:t>
      </w:r>
      <w:r>
        <w:t xml:space="preserve"> first Monday of each month at 7 PM.</w:t>
      </w:r>
    </w:p>
    <w:p w:rsidR="00A215D0" w:rsidRDefault="00A215D0" w:rsidP="00A215D0">
      <w:pPr>
        <w:spacing w:after="0"/>
      </w:pPr>
      <w:r>
        <w:t xml:space="preserve">Planning Commission meets </w:t>
      </w:r>
      <w:r w:rsidR="00A554F7">
        <w:t xml:space="preserve">on the </w:t>
      </w:r>
      <w:r>
        <w:t>third Tuesday of each month at 7 PM.</w:t>
      </w:r>
    </w:p>
    <w:p w:rsidR="00A215D0" w:rsidRDefault="00A215D0" w:rsidP="00A215D0">
      <w:pPr>
        <w:spacing w:after="0"/>
      </w:pPr>
      <w:r>
        <w:t xml:space="preserve">Parks and Recreation board meets </w:t>
      </w:r>
      <w:r w:rsidR="00A554F7">
        <w:t xml:space="preserve">on the </w:t>
      </w:r>
      <w:r>
        <w:t>second Tuesday of each month at 7 PM.</w:t>
      </w:r>
    </w:p>
    <w:p w:rsidR="00A215D0" w:rsidRDefault="00A215D0" w:rsidP="00A215D0">
      <w:pPr>
        <w:spacing w:after="0"/>
      </w:pPr>
      <w:r>
        <w:t xml:space="preserve">Finance Committee meets </w:t>
      </w:r>
      <w:r w:rsidR="00A554F7">
        <w:t>on the</w:t>
      </w:r>
      <w:r>
        <w:t xml:space="preserve"> fourth </w:t>
      </w:r>
      <w:r w:rsidR="00A554F7">
        <w:t>Tuesday of each month at 6:30 PM.</w:t>
      </w:r>
    </w:p>
    <w:p w:rsidR="00051757" w:rsidRPr="00A215D0" w:rsidRDefault="00A215D0" w:rsidP="00A215D0">
      <w:pPr>
        <w:spacing w:after="0"/>
      </w:pPr>
      <w:r>
        <w:t xml:space="preserve">Zoning Hearings are </w:t>
      </w:r>
      <w:r w:rsidR="00A554F7">
        <w:t xml:space="preserve">on the </w:t>
      </w:r>
      <w:r>
        <w:t>fourth Thursday of each month at</w:t>
      </w:r>
      <w:r w:rsidRPr="00A215D0">
        <w:t xml:space="preserve"> 7:00 </w:t>
      </w:r>
      <w:r>
        <w:t>PM</w:t>
      </w:r>
      <w:r w:rsidRPr="00A215D0">
        <w:t xml:space="preserve"> as needed.</w:t>
      </w:r>
      <w:r w:rsidRPr="00A215D0">
        <w:rPr>
          <w:noProof/>
          <w:lang w:eastAsia="en-US"/>
        </w:rPr>
        <w:t xml:space="preserve"> </w:t>
      </w:r>
    </w:p>
    <w:p w:rsidR="00A215D0" w:rsidRPr="00A215D0" w:rsidRDefault="00A215D0" w:rsidP="00A215D0">
      <w:pPr>
        <w:pStyle w:val="Heading1"/>
        <w:rPr>
          <w:color w:val="F0A577" w:themeColor="accent1" w:themeTint="99"/>
        </w:rPr>
      </w:pPr>
      <w:r>
        <w:rPr>
          <w:color w:val="F0A577" w:themeColor="accent1" w:themeTint="99"/>
        </w:rPr>
        <w:t>VOLUNTEERS ARE nEEDED</w:t>
      </w:r>
    </w:p>
    <w:p w:rsidR="00A215D0" w:rsidRDefault="00A215D0" w:rsidP="00A215D0">
      <w:r w:rsidRPr="00BF2FA4">
        <w:t>The Township is in need of volunteers to serve on some of our committees boards.  We need two volunteers to serve on the East Berlin Area C</w:t>
      </w:r>
      <w:r>
        <w:t>ommunity Center (EBACC) Board, o</w:t>
      </w:r>
      <w:r w:rsidRPr="00BF2FA4">
        <w:t>ne volunteer to serve on t</w:t>
      </w:r>
      <w:r>
        <w:t>he Parks &amp; Recreation Board, o</w:t>
      </w:r>
      <w:r w:rsidRPr="00BF2FA4">
        <w:t>ne volunteer to</w:t>
      </w:r>
      <w:r>
        <w:t xml:space="preserve"> serve on the Ag Security Board</w:t>
      </w:r>
      <w:r w:rsidR="00AA4950">
        <w:t>, and</w:t>
      </w:r>
      <w:r>
        <w:t xml:space="preserve"> o</w:t>
      </w:r>
      <w:r w:rsidRPr="00BF2FA4">
        <w:t>ne volunteer to be appointed as Township Auditor.  If you are interested in serving the Township on one of these committees or boards, please con</w:t>
      </w:r>
      <w:r w:rsidR="0085411F">
        <w:t xml:space="preserve">tact the Township Office at (717) </w:t>
      </w:r>
      <w:r w:rsidRPr="00BF2FA4">
        <w:t>259-7237.</w:t>
      </w:r>
    </w:p>
    <w:p w:rsidR="0085411F" w:rsidRDefault="0085411F" w:rsidP="00A215D0">
      <w:r>
        <w:t xml:space="preserve">Additionally, we need an alternate for the Finance Committee. Meetings are, at the most, once per month, so it does not require much of your time. </w:t>
      </w:r>
    </w:p>
    <w:p w:rsidR="00051757" w:rsidRPr="00A215D0" w:rsidRDefault="00A215D0">
      <w:pPr>
        <w:pStyle w:val="Heading1"/>
        <w:rPr>
          <w:color w:val="F0A577" w:themeColor="accent1" w:themeTint="99"/>
        </w:rPr>
      </w:pPr>
      <w:r>
        <w:rPr>
          <w:color w:val="F0A577" w:themeColor="accent1" w:themeTint="99"/>
        </w:rPr>
        <w:t>rECYCLING nEWS</w:t>
      </w:r>
    </w:p>
    <w:p w:rsidR="009D38A8" w:rsidRDefault="00A215D0" w:rsidP="009D38A8">
      <w:r>
        <w:t xml:space="preserve">As of July 6, 2015, the </w:t>
      </w:r>
      <w:r w:rsidRPr="003B0CF4">
        <w:t>Hamilton Township</w:t>
      </w:r>
      <w:r>
        <w:t xml:space="preserve"> Municipal Building has discontinued its recycling program. </w:t>
      </w:r>
      <w:r w:rsidR="009D38A8">
        <w:t xml:space="preserve"> Adams County Recycling Information may be obtained by calling </w:t>
      </w:r>
      <w:r w:rsidR="00A61F96">
        <w:t xml:space="preserve">The Adams County Planning &amp; Development Office at 717-337-9827.  You may also call Adams Rescue Mission (A.R.M.) at 717-334-7502.  </w:t>
      </w:r>
    </w:p>
    <w:p w:rsidR="00F54599" w:rsidRPr="00A61F96" w:rsidRDefault="009D38A8" w:rsidP="00A61F96">
      <w:pPr>
        <w:pStyle w:val="Heading1"/>
        <w:rPr>
          <w:color w:val="F0A577" w:themeColor="accent1" w:themeTint="99"/>
        </w:rPr>
      </w:pPr>
      <w:r w:rsidRPr="00A61F96">
        <w:rPr>
          <w:color w:val="F0A577" w:themeColor="accent1" w:themeTint="99"/>
        </w:rPr>
        <w:lastRenderedPageBreak/>
        <w:t>YARD SALE PERMITS</w:t>
      </w:r>
    </w:p>
    <w:p w:rsidR="00A215D0" w:rsidRDefault="00A215D0" w:rsidP="00A215D0">
      <w:r>
        <w:t xml:space="preserve">If you wish to have a yard sale, you must have a permit to do so. A copy of the </w:t>
      </w:r>
      <w:r w:rsidR="00C034A9">
        <w:t>application form</w:t>
      </w:r>
      <w:r>
        <w:t xml:space="preserve"> is found at </w:t>
      </w:r>
      <w:hyperlink r:id="rId8" w:history="1">
        <w:r w:rsidRPr="004C1703">
          <w:rPr>
            <w:rStyle w:val="Hyperlink"/>
          </w:rPr>
          <w:t>http://twphamilton.com/permits-forms/</w:t>
        </w:r>
      </w:hyperlink>
      <w:r>
        <w:t xml:space="preserve"> (alternatively, go to the township website at </w:t>
      </w:r>
      <w:r w:rsidR="00A554F7" w:rsidRPr="00A554F7">
        <w:rPr>
          <w:u w:val="single"/>
        </w:rPr>
        <w:t>http://</w:t>
      </w:r>
      <w:r w:rsidRPr="00A554F7">
        <w:rPr>
          <w:u w:val="single"/>
        </w:rPr>
        <w:t>twphamilton.com</w:t>
      </w:r>
      <w:r>
        <w:t xml:space="preserve"> and click on the </w:t>
      </w:r>
      <w:r w:rsidRPr="00F54599">
        <w:rPr>
          <w:noProof/>
          <w:lang w:eastAsia="en-US"/>
        </w:rPr>
        <w:drawing>
          <wp:anchor distT="0" distB="0" distL="114300" distR="114300" simplePos="0" relativeHeight="251664384" behindDoc="1" locked="0" layoutInCell="1" allowOverlap="1" wp14:anchorId="74D7B639" wp14:editId="12768CBD">
            <wp:simplePos x="0" y="0"/>
            <wp:positionH relativeFrom="column">
              <wp:posOffset>2173605</wp:posOffset>
            </wp:positionH>
            <wp:positionV relativeFrom="paragraph">
              <wp:posOffset>0</wp:posOffset>
            </wp:positionV>
            <wp:extent cx="4605655" cy="3338195"/>
            <wp:effectExtent l="0" t="0" r="4445" b="0"/>
            <wp:wrapTight wrapText="bothSides">
              <wp:wrapPolygon edited="0">
                <wp:start x="0" y="0"/>
                <wp:lineTo x="0" y="21448"/>
                <wp:lineTo x="21532" y="21448"/>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5655"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r>
        <w:t>“Permits &amp; Forms” at the top of the page). Only two yard sale permits can be issued per year, and each yard sale cannot last longer than three consecutive days. Once you complete the form, bring it to the Township Office to receive the permit. You must make the request prior to the yard sale itself. If you have any question</w:t>
      </w:r>
      <w:r w:rsidR="0085411F">
        <w:t xml:space="preserve">s, contact the secretary at (717) </w:t>
      </w:r>
      <w:r>
        <w:t xml:space="preserve">259-7237. </w:t>
      </w:r>
    </w:p>
    <w:p w:rsidR="00051757" w:rsidRDefault="00A215D0" w:rsidP="00A215D0">
      <w:pPr>
        <w:rPr>
          <w:noProof/>
          <w:color w:val="F0A577" w:themeColor="accent1" w:themeTint="99"/>
          <w:lang w:eastAsia="en-US"/>
        </w:rPr>
      </w:pPr>
      <w:r w:rsidRPr="00A215D0">
        <w:rPr>
          <w:rFonts w:asciiTheme="majorHAnsi" w:eastAsiaTheme="majorEastAsia" w:hAnsiTheme="majorHAnsi" w:cstheme="majorBidi"/>
          <w:b/>
          <w:bCs/>
          <w:caps/>
          <w:color w:val="F0A577" w:themeColor="accent1" w:themeTint="99"/>
          <w:sz w:val="24"/>
        </w:rPr>
        <w:t>MINUTES</w:t>
      </w:r>
    </w:p>
    <w:p w:rsidR="00A215D0" w:rsidRDefault="00A215D0" w:rsidP="00A215D0">
      <w:r>
        <w:rPr>
          <w:noProof/>
          <w:lang w:eastAsia="en-US"/>
        </w:rPr>
        <w:drawing>
          <wp:anchor distT="0" distB="0" distL="114300" distR="114300" simplePos="0" relativeHeight="251665408" behindDoc="1" locked="0" layoutInCell="1" allowOverlap="1" wp14:anchorId="6901F504" wp14:editId="0B2189CD">
            <wp:simplePos x="0" y="0"/>
            <wp:positionH relativeFrom="column">
              <wp:posOffset>2181225</wp:posOffset>
            </wp:positionH>
            <wp:positionV relativeFrom="paragraph">
              <wp:posOffset>904240</wp:posOffset>
            </wp:positionV>
            <wp:extent cx="4594225" cy="3061970"/>
            <wp:effectExtent l="0" t="0" r="0" b="5080"/>
            <wp:wrapTight wrapText="bothSides">
              <wp:wrapPolygon edited="0">
                <wp:start x="0" y="0"/>
                <wp:lineTo x="0" y="21501"/>
                <wp:lineTo x="21496" y="21501"/>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JPG"/>
                    <pic:cNvPicPr/>
                  </pic:nvPicPr>
                  <pic:blipFill>
                    <a:blip r:embed="rId10">
                      <a:extLst>
                        <a:ext uri="{28A0092B-C50C-407E-A947-70E740481C1C}">
                          <a14:useLocalDpi xmlns:a14="http://schemas.microsoft.com/office/drawing/2010/main" val="0"/>
                        </a:ext>
                      </a:extLst>
                    </a:blip>
                    <a:stretch>
                      <a:fillRect/>
                    </a:stretch>
                  </pic:blipFill>
                  <pic:spPr>
                    <a:xfrm>
                      <a:off x="0" y="0"/>
                      <a:ext cx="4594225" cy="3061970"/>
                    </a:xfrm>
                    <a:prstGeom prst="rect">
                      <a:avLst/>
                    </a:prstGeom>
                  </pic:spPr>
                </pic:pic>
              </a:graphicData>
            </a:graphic>
            <wp14:sizeRelH relativeFrom="margin">
              <wp14:pctWidth>0</wp14:pctWidth>
            </wp14:sizeRelH>
            <wp14:sizeRelV relativeFrom="margin">
              <wp14:pctHeight>0</wp14:pctHeight>
            </wp14:sizeRelV>
          </wp:anchor>
        </w:drawing>
      </w:r>
      <w:r>
        <w:t xml:space="preserve">The information about minutes is available on the township website at </w:t>
      </w:r>
      <w:hyperlink r:id="rId11" w:history="1">
        <w:r w:rsidRPr="004C1703">
          <w:rPr>
            <w:rStyle w:val="Hyperlink"/>
          </w:rPr>
          <w:t>http://twphamilton.com/minutes/</w:t>
        </w:r>
      </w:hyperlink>
      <w:r>
        <w:t>. You can view the agenda for the next meeting on this page</w:t>
      </w:r>
      <w:r w:rsidR="005B1154">
        <w:t xml:space="preserve">, the agenda is not available until the Friday before the meeting.  You will also see </w:t>
      </w:r>
      <w:r>
        <w:t xml:space="preserve">the minutes from past meetings. </w:t>
      </w:r>
    </w:p>
    <w:p w:rsidR="00A215D0" w:rsidRPr="00A215D0" w:rsidRDefault="00A215D0" w:rsidP="00A215D0">
      <w:pPr>
        <w:rPr>
          <w:rFonts w:asciiTheme="majorHAnsi" w:eastAsiaTheme="majorEastAsia" w:hAnsiTheme="majorHAnsi" w:cstheme="majorBidi"/>
          <w:b/>
          <w:bCs/>
          <w:caps/>
          <w:color w:val="F0A577" w:themeColor="accent1" w:themeTint="99"/>
          <w:sz w:val="24"/>
        </w:rPr>
      </w:pPr>
      <w:r w:rsidRPr="00A215D0">
        <w:rPr>
          <w:rFonts w:asciiTheme="majorHAnsi" w:eastAsiaTheme="majorEastAsia" w:hAnsiTheme="majorHAnsi" w:cstheme="majorBidi"/>
          <w:b/>
          <w:bCs/>
          <w:caps/>
          <w:color w:val="F0A577" w:themeColor="accent1" w:themeTint="99"/>
          <w:sz w:val="24"/>
        </w:rPr>
        <w:t xml:space="preserve">HAMILTON </w:t>
      </w:r>
      <w:r>
        <w:rPr>
          <w:rFonts w:asciiTheme="majorHAnsi" w:eastAsiaTheme="majorEastAsia" w:hAnsiTheme="majorHAnsi" w:cstheme="majorBidi"/>
          <w:b/>
          <w:bCs/>
          <w:caps/>
          <w:color w:val="F0A577" w:themeColor="accent1" w:themeTint="99"/>
          <w:sz w:val="24"/>
        </w:rPr>
        <w:t>Township</w:t>
      </w:r>
      <w:r w:rsidRPr="00A215D0">
        <w:rPr>
          <w:rFonts w:asciiTheme="majorHAnsi" w:eastAsiaTheme="majorEastAsia" w:hAnsiTheme="majorHAnsi" w:cstheme="majorBidi"/>
          <w:b/>
          <w:bCs/>
          <w:caps/>
          <w:color w:val="F0A577" w:themeColor="accent1" w:themeTint="99"/>
          <w:sz w:val="24"/>
        </w:rPr>
        <w:t xml:space="preserve"> HA</w:t>
      </w:r>
      <w:r w:rsidR="00A554F7">
        <w:rPr>
          <w:rFonts w:asciiTheme="majorHAnsi" w:eastAsiaTheme="majorEastAsia" w:hAnsiTheme="majorHAnsi" w:cstheme="majorBidi"/>
          <w:b/>
          <w:bCs/>
          <w:caps/>
          <w:color w:val="F0A577" w:themeColor="accent1" w:themeTint="99"/>
          <w:sz w:val="24"/>
        </w:rPr>
        <w:t>D</w:t>
      </w:r>
      <w:r w:rsidRPr="00A215D0">
        <w:rPr>
          <w:rFonts w:asciiTheme="majorHAnsi" w:eastAsiaTheme="majorEastAsia" w:hAnsiTheme="majorHAnsi" w:cstheme="majorBidi"/>
          <w:b/>
          <w:bCs/>
          <w:caps/>
          <w:color w:val="F0A577" w:themeColor="accent1" w:themeTint="99"/>
          <w:sz w:val="24"/>
        </w:rPr>
        <w:t xml:space="preserve"> AN INTERN FOR </w:t>
      </w:r>
      <w:r w:rsidR="00A554F7">
        <w:rPr>
          <w:rFonts w:asciiTheme="majorHAnsi" w:eastAsiaTheme="majorEastAsia" w:hAnsiTheme="majorHAnsi" w:cstheme="majorBidi"/>
          <w:b/>
          <w:bCs/>
          <w:caps/>
          <w:color w:val="F0A577" w:themeColor="accent1" w:themeTint="99"/>
          <w:sz w:val="24"/>
        </w:rPr>
        <w:t xml:space="preserve">June &amp; </w:t>
      </w:r>
      <w:r w:rsidRPr="00A215D0">
        <w:rPr>
          <w:rFonts w:asciiTheme="majorHAnsi" w:eastAsiaTheme="majorEastAsia" w:hAnsiTheme="majorHAnsi" w:cstheme="majorBidi"/>
          <w:b/>
          <w:bCs/>
          <w:caps/>
          <w:color w:val="F0A577" w:themeColor="accent1" w:themeTint="99"/>
          <w:sz w:val="24"/>
        </w:rPr>
        <w:t>JULY</w:t>
      </w:r>
    </w:p>
    <w:p w:rsidR="00A215D0" w:rsidRDefault="00A215D0" w:rsidP="00A215D0">
      <w:r>
        <w:t xml:space="preserve">Hello, my name is Chris Bianco and I currently intern at the Hamilton Township municipal government office. I am a senior at Penn State Harrisburg and I will be graduating at the end of this summer. I major in Political Science and I originally hail from Pottstown, Pennsylvania. I will be working in the front office, the zoning office, and in public works. I was given two major projects thus far: I created a welcome packet for new residents which includes key information such as important phone numbers and information about your local State Senator and Representative, and the creation of the newsletter you are reading now. I am doing this internship because you cannot learn everything there is to know about government in the classroom. This is my first experience working for government in any capacity, so it will provide me useful knowledge about how government works at the local level. Hamilton Township is such a lovely community, and I hope to have experiences similar to the one I had so far. </w:t>
      </w:r>
    </w:p>
    <w:p w:rsidR="00A215D0" w:rsidRDefault="00A215D0" w:rsidP="00A215D0">
      <w:pPr>
        <w:rPr>
          <w:rFonts w:asciiTheme="majorHAnsi" w:eastAsiaTheme="majorEastAsia" w:hAnsiTheme="majorHAnsi" w:cstheme="majorBidi"/>
          <w:b/>
          <w:bCs/>
          <w:caps/>
          <w:color w:val="F0A577" w:themeColor="accent1" w:themeTint="99"/>
          <w:sz w:val="24"/>
        </w:rPr>
      </w:pPr>
      <w:r w:rsidRPr="00A215D0">
        <w:rPr>
          <w:rFonts w:asciiTheme="majorHAnsi" w:eastAsiaTheme="majorEastAsia" w:hAnsiTheme="majorHAnsi" w:cstheme="majorBidi"/>
          <w:b/>
          <w:bCs/>
          <w:caps/>
          <w:color w:val="F0A577" w:themeColor="accent1" w:themeTint="99"/>
          <w:sz w:val="24"/>
        </w:rPr>
        <w:lastRenderedPageBreak/>
        <w:t>PUBLIC WORKS NEWS</w:t>
      </w:r>
    </w:p>
    <w:p w:rsidR="00A215D0" w:rsidRPr="00A215D0" w:rsidRDefault="00A215D0" w:rsidP="00A215D0">
      <w:r>
        <w:t>A</w:t>
      </w:r>
      <w:r w:rsidRPr="00A215D0">
        <w:t xml:space="preserve">s a </w:t>
      </w:r>
      <w:r>
        <w:t>result of the Board of Supervisors meeting on July 6</w:t>
      </w:r>
      <w:r w:rsidRPr="00A215D0">
        <w:rPr>
          <w:vertAlign w:val="superscript"/>
        </w:rPr>
        <w:t>th</w:t>
      </w:r>
      <w:r w:rsidR="005B1154">
        <w:t xml:space="preserve">, </w:t>
      </w:r>
      <w:r>
        <w:t>the resurfacing of Beaver Street</w:t>
      </w:r>
      <w:r w:rsidR="005B1154">
        <w:t xml:space="preserve"> was completed</w:t>
      </w:r>
      <w:r>
        <w:t xml:space="preserve">. In addition, the Protectory Rd. Bridge may be closed soon for repair. For their safety, the Public Works personnel advise people to be cautious and to slow down their vehicles when they are mowing along the sides of the roads. </w:t>
      </w:r>
    </w:p>
    <w:p w:rsidR="00A215D0" w:rsidRDefault="00A215D0" w:rsidP="00A215D0"/>
    <w:p w:rsidR="003D0FB7" w:rsidRDefault="003D0FB7" w:rsidP="003D0FB7">
      <w:pPr>
        <w:ind w:left="2070" w:hanging="90"/>
      </w:pPr>
      <w:r>
        <w:rPr>
          <w:noProof/>
          <w:lang w:eastAsia="en-US"/>
        </w:rPr>
        <w:drawing>
          <wp:inline distT="0" distB="0" distL="0" distR="0" wp14:anchorId="4C76E064" wp14:editId="078B4695">
            <wp:extent cx="3713672" cy="2475781"/>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2.JPG"/>
                    <pic:cNvPicPr/>
                  </pic:nvPicPr>
                  <pic:blipFill>
                    <a:blip r:embed="rId12">
                      <a:extLst>
                        <a:ext uri="{28A0092B-C50C-407E-A947-70E740481C1C}">
                          <a14:useLocalDpi xmlns:a14="http://schemas.microsoft.com/office/drawing/2010/main" val="0"/>
                        </a:ext>
                      </a:extLst>
                    </a:blip>
                    <a:stretch>
                      <a:fillRect/>
                    </a:stretch>
                  </pic:blipFill>
                  <pic:spPr>
                    <a:xfrm>
                      <a:off x="0" y="0"/>
                      <a:ext cx="3718707" cy="2479138"/>
                    </a:xfrm>
                    <a:prstGeom prst="rect">
                      <a:avLst/>
                    </a:prstGeom>
                  </pic:spPr>
                </pic:pic>
              </a:graphicData>
            </a:graphic>
          </wp:inline>
        </w:drawing>
      </w:r>
    </w:p>
    <w:p w:rsidR="00A554F7" w:rsidRPr="00AA4950" w:rsidRDefault="00A554F7" w:rsidP="003D0FB7">
      <w:pPr>
        <w:rPr>
          <w:rFonts w:asciiTheme="majorHAnsi" w:eastAsiaTheme="majorEastAsia" w:hAnsiTheme="majorHAnsi" w:cstheme="majorBidi"/>
          <w:b/>
          <w:bCs/>
          <w:caps/>
          <w:color w:val="F0A577" w:themeColor="accent1" w:themeTint="99"/>
          <w:sz w:val="24"/>
        </w:rPr>
      </w:pPr>
      <w:r w:rsidRPr="00AA4950">
        <w:rPr>
          <w:rFonts w:asciiTheme="majorHAnsi" w:eastAsiaTheme="majorEastAsia" w:hAnsiTheme="majorHAnsi" w:cstheme="majorBidi"/>
          <w:b/>
          <w:bCs/>
          <w:caps/>
          <w:color w:val="F0A577" w:themeColor="accent1" w:themeTint="99"/>
          <w:sz w:val="24"/>
        </w:rPr>
        <w:t>From Debby Brogan, Secretary…</w:t>
      </w:r>
    </w:p>
    <w:p w:rsidR="00A554F7" w:rsidRDefault="00A554F7" w:rsidP="003D0FB7">
      <w:pPr>
        <w:pStyle w:val="NoSpacing"/>
        <w:ind w:firstLine="720"/>
      </w:pPr>
      <w:r>
        <w:t xml:space="preserve">School has started and the kids will be at the bus stops and crossing streets, so please watch out for them, one of them is my grandson!  Please visit our web-site @ </w:t>
      </w:r>
      <w:hyperlink r:id="rId13" w:history="1">
        <w:r w:rsidRPr="00556252">
          <w:rPr>
            <w:rStyle w:val="Hyperlink"/>
          </w:rPr>
          <w:t>http://twphamilton.com</w:t>
        </w:r>
      </w:hyperlink>
      <w:r>
        <w:t xml:space="preserve">    I’m constantly making changes.  I will now be posting our Agendas for the various meetings.  </w:t>
      </w:r>
    </w:p>
    <w:p w:rsidR="00A554F7" w:rsidRDefault="00A554F7" w:rsidP="003D0FB7">
      <w:pPr>
        <w:pStyle w:val="NoSpacing"/>
        <w:ind w:firstLine="720"/>
      </w:pPr>
      <w:r w:rsidRPr="00DA0D48">
        <w:rPr>
          <w:u w:val="single"/>
        </w:rPr>
        <w:t>Notices</w:t>
      </w:r>
      <w:r>
        <w:t xml:space="preserve">: </w:t>
      </w:r>
      <w:r w:rsidRPr="00DA0D48">
        <w:t>Halloween Trick or Treating will be on Saturday, October 31</w:t>
      </w:r>
      <w:r w:rsidRPr="00DA0D48">
        <w:rPr>
          <w:vertAlign w:val="superscript"/>
        </w:rPr>
        <w:t xml:space="preserve">st </w:t>
      </w:r>
      <w:r w:rsidRPr="00DA0D48">
        <w:t>from 6:00 pm</w:t>
      </w:r>
      <w:r w:rsidRPr="00DA0D48">
        <w:rPr>
          <w:vertAlign w:val="superscript"/>
        </w:rPr>
        <w:t xml:space="preserve"> </w:t>
      </w:r>
      <w:r w:rsidRPr="00DA0D48">
        <w:t xml:space="preserve">to 8:00 pm. </w:t>
      </w:r>
      <w:r>
        <w:t xml:space="preserve">  In November our offices will be closed on Thursday, November 26</w:t>
      </w:r>
      <w:r w:rsidRPr="00466D8A">
        <w:rPr>
          <w:vertAlign w:val="superscript"/>
        </w:rPr>
        <w:t>th</w:t>
      </w:r>
      <w:r>
        <w:t xml:space="preserve"> &amp; Friday, November 27</w:t>
      </w:r>
      <w:r w:rsidRPr="00466D8A">
        <w:rPr>
          <w:vertAlign w:val="superscript"/>
        </w:rPr>
        <w:t>th</w:t>
      </w:r>
      <w:r>
        <w:t xml:space="preserve"> to celebrate Thanksgiving.  We will be closed for Christmas on Thursday, December 24</w:t>
      </w:r>
      <w:r w:rsidRPr="00F708BC">
        <w:rPr>
          <w:vertAlign w:val="superscript"/>
        </w:rPr>
        <w:t>th</w:t>
      </w:r>
      <w:r>
        <w:t xml:space="preserve"> &amp; Friday, December 25</w:t>
      </w:r>
      <w:r w:rsidRPr="00F708BC">
        <w:rPr>
          <w:vertAlign w:val="superscript"/>
        </w:rPr>
        <w:t>th</w:t>
      </w:r>
      <w:r>
        <w:t>.  For New Year’s we will be closed on Friday, January 1</w:t>
      </w:r>
      <w:r w:rsidRPr="00F708BC">
        <w:rPr>
          <w:vertAlign w:val="superscript"/>
        </w:rPr>
        <w:t>st</w:t>
      </w:r>
      <w:r>
        <w:t xml:space="preserve">.  Please mark these on your calendar!  </w:t>
      </w:r>
    </w:p>
    <w:p w:rsidR="00A554F7" w:rsidRDefault="00A554F7" w:rsidP="003D0FB7">
      <w:pPr>
        <w:pStyle w:val="NoSpacing"/>
        <w:ind w:firstLine="720"/>
      </w:pPr>
      <w:r w:rsidRPr="00DA0D48">
        <w:rPr>
          <w:u w:val="single"/>
        </w:rPr>
        <w:t>Septic Pumping</w:t>
      </w:r>
      <w:r>
        <w:t xml:space="preserve">:  If you received notice from me this year, remember to have your septic pumped by 12/31/2015.  In January, I will be sending out notices to those residents that have to get their septic system pumped in 2016.  </w:t>
      </w:r>
    </w:p>
    <w:p w:rsidR="00A554F7" w:rsidRDefault="003D0FB7" w:rsidP="00A554F7">
      <w:pPr>
        <w:pStyle w:val="NoSpacing"/>
      </w:pPr>
      <w:r>
        <w:t xml:space="preserve">Also, </w:t>
      </w:r>
      <w:r w:rsidRPr="003D0FB7">
        <w:rPr>
          <w:u w:val="single"/>
        </w:rPr>
        <w:t>Tenant Forms</w:t>
      </w:r>
      <w:r>
        <w:t xml:space="preserve"> should be sent to the secretary between January 1</w:t>
      </w:r>
      <w:r w:rsidRPr="003D0FB7">
        <w:rPr>
          <w:vertAlign w:val="superscript"/>
        </w:rPr>
        <w:t>st</w:t>
      </w:r>
      <w:r>
        <w:t xml:space="preserve"> and the 15</w:t>
      </w:r>
      <w:r w:rsidRPr="003D0FB7">
        <w:rPr>
          <w:vertAlign w:val="superscript"/>
        </w:rPr>
        <w:t>th</w:t>
      </w:r>
      <w:r>
        <w:t>.  A copy of this form is on our web-site.  Any Resident owning property that is being used as a rental unit must report the tenant information to the Township Office.</w:t>
      </w:r>
    </w:p>
    <w:p w:rsidR="000E63AE" w:rsidRDefault="000E63AE" w:rsidP="00A554F7">
      <w:pPr>
        <w:pStyle w:val="NoSpacing"/>
      </w:pPr>
    </w:p>
    <w:p w:rsidR="000E63AE" w:rsidRDefault="000E63AE" w:rsidP="000E63AE">
      <w:pPr>
        <w:rPr>
          <w:rFonts w:asciiTheme="majorHAnsi" w:eastAsiaTheme="majorEastAsia" w:hAnsiTheme="majorHAnsi" w:cstheme="majorBidi"/>
          <w:b/>
          <w:bCs/>
          <w:caps/>
          <w:color w:val="F0A577" w:themeColor="accent1" w:themeTint="99"/>
          <w:sz w:val="24"/>
        </w:rPr>
      </w:pPr>
      <w:r w:rsidRPr="00AA4950">
        <w:rPr>
          <w:rFonts w:asciiTheme="majorHAnsi" w:eastAsiaTheme="majorEastAsia" w:hAnsiTheme="majorHAnsi" w:cstheme="majorBidi"/>
          <w:b/>
          <w:bCs/>
          <w:caps/>
          <w:color w:val="F0A577" w:themeColor="accent1" w:themeTint="99"/>
          <w:sz w:val="24"/>
        </w:rPr>
        <w:t xml:space="preserve">From </w:t>
      </w:r>
      <w:r>
        <w:rPr>
          <w:rFonts w:asciiTheme="majorHAnsi" w:eastAsiaTheme="majorEastAsia" w:hAnsiTheme="majorHAnsi" w:cstheme="majorBidi"/>
          <w:b/>
          <w:bCs/>
          <w:caps/>
          <w:color w:val="F0A577" w:themeColor="accent1" w:themeTint="99"/>
          <w:sz w:val="24"/>
        </w:rPr>
        <w:t>Wesley Winner</w:t>
      </w:r>
      <w:r w:rsidRPr="00AA4950">
        <w:rPr>
          <w:rFonts w:asciiTheme="majorHAnsi" w:eastAsiaTheme="majorEastAsia" w:hAnsiTheme="majorHAnsi" w:cstheme="majorBidi"/>
          <w:b/>
          <w:bCs/>
          <w:caps/>
          <w:color w:val="F0A577" w:themeColor="accent1" w:themeTint="99"/>
          <w:sz w:val="24"/>
        </w:rPr>
        <w:t xml:space="preserve">, </w:t>
      </w:r>
      <w:r>
        <w:rPr>
          <w:rFonts w:asciiTheme="majorHAnsi" w:eastAsiaTheme="majorEastAsia" w:hAnsiTheme="majorHAnsi" w:cstheme="majorBidi"/>
          <w:b/>
          <w:bCs/>
          <w:caps/>
          <w:color w:val="F0A577" w:themeColor="accent1" w:themeTint="99"/>
          <w:sz w:val="24"/>
        </w:rPr>
        <w:t>Zoning</w:t>
      </w:r>
      <w:r w:rsidR="00087BB3">
        <w:rPr>
          <w:rFonts w:asciiTheme="majorHAnsi" w:eastAsiaTheme="majorEastAsia" w:hAnsiTheme="majorHAnsi" w:cstheme="majorBidi"/>
          <w:b/>
          <w:bCs/>
          <w:caps/>
          <w:color w:val="F0A577" w:themeColor="accent1" w:themeTint="99"/>
          <w:sz w:val="24"/>
        </w:rPr>
        <w:t xml:space="preserve"> office</w:t>
      </w:r>
      <w:r w:rsidRPr="00AA4950">
        <w:rPr>
          <w:rFonts w:asciiTheme="majorHAnsi" w:eastAsiaTheme="majorEastAsia" w:hAnsiTheme="majorHAnsi" w:cstheme="majorBidi"/>
          <w:b/>
          <w:bCs/>
          <w:caps/>
          <w:color w:val="F0A577" w:themeColor="accent1" w:themeTint="99"/>
          <w:sz w:val="24"/>
        </w:rPr>
        <w:t>…</w:t>
      </w:r>
    </w:p>
    <w:p w:rsidR="00087BB3" w:rsidRDefault="00A76974" w:rsidP="000E63AE">
      <w:r>
        <w:t xml:space="preserve">Some of you have already met me. </w:t>
      </w:r>
      <w:r w:rsidR="00474245">
        <w:t xml:space="preserve">I started at Hamilton Township </w:t>
      </w:r>
      <w:r w:rsidR="004076F7">
        <w:t>on July 16</w:t>
      </w:r>
      <w:r w:rsidR="004076F7" w:rsidRPr="004076F7">
        <w:rPr>
          <w:vertAlign w:val="superscript"/>
        </w:rPr>
        <w:t>th</w:t>
      </w:r>
      <w:r w:rsidR="004076F7">
        <w:t xml:space="preserve">. I work for Pennsylvania Municipal Code Alliance, the same company that Dale Gettel works for.  Dale Gettel, who many </w:t>
      </w:r>
      <w:r w:rsidR="00362F30">
        <w:t>residents</w:t>
      </w:r>
      <w:r w:rsidR="004076F7">
        <w:t xml:space="preserve"> interacted with</w:t>
      </w:r>
      <w:r>
        <w:t xml:space="preserve"> previously</w:t>
      </w:r>
      <w:r w:rsidR="004076F7">
        <w:t>, fe</w:t>
      </w:r>
      <w:r w:rsidR="00113E0B">
        <w:t>ll</w:t>
      </w:r>
      <w:r w:rsidR="004076F7">
        <w:t xml:space="preserve"> </w:t>
      </w:r>
      <w:r w:rsidR="00113E0B">
        <w:t xml:space="preserve">ill </w:t>
      </w:r>
      <w:r w:rsidR="004076F7">
        <w:t xml:space="preserve">and I began working here in his place. I am still Dale’s fill in, and I will be here until Dale returns. Dale is recovering at the Falling Springs Nursing Home in Chambersburg, PA. </w:t>
      </w:r>
      <w:r w:rsidR="00113E0B">
        <w:t xml:space="preserve"> </w:t>
      </w:r>
      <w:r w:rsidR="004076F7">
        <w:t xml:space="preserve">I am an Adams County resident, Shippensburg University Alumni, and US Navy Veteran. </w:t>
      </w:r>
    </w:p>
    <w:p w:rsidR="004076F7" w:rsidRDefault="004076F7" w:rsidP="000E63AE">
      <w:r>
        <w:t xml:space="preserve">I am in the office on Tuesdays and Thursdays from 8am-4pm. </w:t>
      </w:r>
    </w:p>
    <w:p w:rsidR="00941A9B" w:rsidRDefault="004076F7" w:rsidP="00A215D0">
      <w:r>
        <w:t xml:space="preserve">Reminders – All mulch hay shall be cut </w:t>
      </w:r>
      <w:r w:rsidR="00362F30">
        <w:t xml:space="preserve">by </w:t>
      </w:r>
      <w:r>
        <w:t>August 15</w:t>
      </w:r>
      <w:r w:rsidRPr="004076F7">
        <w:rPr>
          <w:vertAlign w:val="superscript"/>
        </w:rPr>
        <w:t>th</w:t>
      </w:r>
      <w:r>
        <w:t xml:space="preserve"> of each year. If you have not yet cut your fields that are used for these </w:t>
      </w:r>
      <w:r w:rsidR="00A76974">
        <w:t>purposes please do so at your earliest convenience. All grass in yards should be maintained at 8 inches or less through the entire mowing season and all noxious weeds should be maintained at a height of no more than 12 inches from June 15</w:t>
      </w:r>
      <w:r w:rsidR="00A76974" w:rsidRPr="00A76974">
        <w:rPr>
          <w:vertAlign w:val="superscript"/>
        </w:rPr>
        <w:t>th</w:t>
      </w:r>
      <w:r w:rsidR="00A76974">
        <w:t xml:space="preserve"> until the end of the year.</w:t>
      </w:r>
      <w:r w:rsidR="00941A9B">
        <w:t xml:space="preserve">                                                                                                                                                                                            As fall approaches remember,</w:t>
      </w:r>
      <w:r w:rsidR="007559BB">
        <w:t xml:space="preserve"> the</w:t>
      </w:r>
      <w:r w:rsidR="00941A9B">
        <w:t xml:space="preserve"> burning of leaves</w:t>
      </w:r>
      <w:r w:rsidR="007559BB">
        <w:t xml:space="preserve"> and brush</w:t>
      </w:r>
      <w:r w:rsidR="00941A9B">
        <w:t xml:space="preserve"> is permitted in the township however you </w:t>
      </w:r>
      <w:r w:rsidR="007559BB">
        <w:t>must</w:t>
      </w:r>
      <w:r w:rsidR="00941A9B">
        <w:t xml:space="preserve"> notify the Adams County Emergency Communications Center before burning any items. </w:t>
      </w:r>
      <w:r w:rsidR="007559BB" w:rsidRPr="007559BB">
        <w:rPr>
          <w:b/>
        </w:rPr>
        <w:t>717-334-8603</w:t>
      </w:r>
      <w:r w:rsidR="007559BB">
        <w:t xml:space="preserve">. Please do not burn </w:t>
      </w:r>
      <w:r w:rsidR="007559BB">
        <w:lastRenderedPageBreak/>
        <w:t xml:space="preserve">anything if </w:t>
      </w:r>
      <w:r w:rsidR="005B1154">
        <w:t xml:space="preserve">it </w:t>
      </w:r>
      <w:r w:rsidR="007559BB">
        <w:t xml:space="preserve">has not rained in more than 7 days. Do not burn anything within 50 feet of any structures and or wooded areas, and do not burn anything hazardous and or containing plastics. </w:t>
      </w:r>
    </w:p>
    <w:p w:rsidR="00A215D0" w:rsidRPr="003C13ED" w:rsidRDefault="003C13ED" w:rsidP="003C13ED">
      <w:pPr>
        <w:autoSpaceDE w:val="0"/>
        <w:autoSpaceDN w:val="0"/>
        <w:adjustRightInd w:val="0"/>
        <w:spacing w:after="0" w:line="240" w:lineRule="auto"/>
        <w:rPr>
          <w:rFonts w:asciiTheme="majorHAnsi" w:eastAsiaTheme="majorEastAsia" w:hAnsiTheme="majorHAnsi" w:cstheme="majorBidi"/>
          <w:b/>
          <w:bCs/>
          <w:caps/>
          <w:color w:val="F0A577" w:themeColor="accent1" w:themeTint="99"/>
          <w:sz w:val="24"/>
        </w:rPr>
      </w:pPr>
      <w:r w:rsidRPr="003C13ED">
        <w:rPr>
          <w:rFonts w:asciiTheme="majorHAnsi" w:eastAsiaTheme="majorEastAsia" w:hAnsiTheme="majorHAnsi" w:cstheme="majorBidi"/>
          <w:b/>
          <w:bCs/>
          <w:caps/>
          <w:color w:val="F0A577" w:themeColor="accent1" w:themeTint="99"/>
          <w:sz w:val="24"/>
        </w:rPr>
        <w:t>Take Action Now</w:t>
      </w:r>
      <w:r>
        <w:rPr>
          <w:rFonts w:asciiTheme="majorHAnsi" w:eastAsiaTheme="majorEastAsia" w:hAnsiTheme="majorHAnsi" w:cstheme="majorBidi"/>
          <w:b/>
          <w:bCs/>
          <w:caps/>
          <w:color w:val="F0A577" w:themeColor="accent1" w:themeTint="99"/>
          <w:sz w:val="24"/>
        </w:rPr>
        <w:t xml:space="preserve"> </w:t>
      </w:r>
      <w:r w:rsidRPr="003C13ED">
        <w:rPr>
          <w:rFonts w:asciiTheme="majorHAnsi" w:eastAsiaTheme="majorEastAsia" w:hAnsiTheme="majorHAnsi" w:cstheme="majorBidi"/>
          <w:b/>
          <w:bCs/>
          <w:caps/>
          <w:color w:val="F0A577" w:themeColor="accent1" w:themeTint="99"/>
          <w:sz w:val="24"/>
        </w:rPr>
        <w:t>to Keep Your Family</w:t>
      </w:r>
      <w:r>
        <w:rPr>
          <w:rFonts w:asciiTheme="majorHAnsi" w:eastAsiaTheme="majorEastAsia" w:hAnsiTheme="majorHAnsi" w:cstheme="majorBidi"/>
          <w:b/>
          <w:bCs/>
          <w:caps/>
          <w:color w:val="F0A577" w:themeColor="accent1" w:themeTint="99"/>
          <w:sz w:val="24"/>
        </w:rPr>
        <w:t xml:space="preserve"> </w:t>
      </w:r>
      <w:r w:rsidRPr="003C13ED">
        <w:rPr>
          <w:rFonts w:asciiTheme="majorHAnsi" w:eastAsiaTheme="majorEastAsia" w:hAnsiTheme="majorHAnsi" w:cstheme="majorBidi"/>
          <w:b/>
          <w:bCs/>
          <w:caps/>
          <w:color w:val="F0A577" w:themeColor="accent1" w:themeTint="99"/>
          <w:sz w:val="24"/>
        </w:rPr>
        <w:t>Connected During a Disaster</w:t>
      </w:r>
    </w:p>
    <w:p w:rsidR="003C13ED" w:rsidRDefault="003C13ED" w:rsidP="003C13ED">
      <w:pPr>
        <w:autoSpaceDE w:val="0"/>
        <w:autoSpaceDN w:val="0"/>
        <w:adjustRightInd w:val="0"/>
        <w:spacing w:after="0" w:line="240" w:lineRule="auto"/>
        <w:rPr>
          <w:rFonts w:ascii="Times-Roman" w:hAnsi="Times-Roman" w:cs="Times-Roman"/>
          <w:color w:val="000000"/>
          <w:kern w:val="0"/>
        </w:rPr>
      </w:pPr>
    </w:p>
    <w:p w:rsidR="003C13ED" w:rsidRDefault="003C13ED" w:rsidP="003C13ED">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Disasters don’t usually strike at convenient times. That means that as you and your family members go their separate ways each day, you have to have a plan — a plan to communicate and eventually reunite.  The Federal Emergency Management Agency is stressing this need throughout September, which is </w:t>
      </w:r>
      <w:r>
        <w:rPr>
          <w:rFonts w:ascii="Times-Bold" w:hAnsi="Times-Bold" w:cs="Times-Bold"/>
          <w:b/>
          <w:bCs/>
          <w:color w:val="000000"/>
          <w:kern w:val="0"/>
        </w:rPr>
        <w:t xml:space="preserve">National Preparedness Month. </w:t>
      </w:r>
      <w:r>
        <w:rPr>
          <w:rFonts w:ascii="Times-Roman" w:hAnsi="Times-Roman" w:cs="Times-Roman"/>
          <w:color w:val="000000"/>
          <w:kern w:val="0"/>
        </w:rPr>
        <w:t>The 2015 theme is: “Don’t wait. Communicate.</w:t>
      </w:r>
    </w:p>
    <w:p w:rsidR="003C13ED" w:rsidRDefault="003C13ED" w:rsidP="003C13ED">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Make your emergency plan today.”  </w:t>
      </w:r>
    </w:p>
    <w:p w:rsidR="003C13ED" w:rsidRDefault="003C13ED" w:rsidP="003C13ED">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FEMA is urging everyone to take action now by planning how to stay safe and in touch during the natural and manmade disasters that could affect our township.  To help jump start your preparations and plans, we’ve included a number of helpful tips</w:t>
      </w:r>
    </w:p>
    <w:p w:rsidR="003C13ED" w:rsidRDefault="003C13ED" w:rsidP="003C13ED">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from FEMA below.</w:t>
      </w:r>
    </w:p>
    <w:p w:rsidR="003C13ED" w:rsidRDefault="003C13ED" w:rsidP="003C13ED">
      <w:pPr>
        <w:autoSpaceDE w:val="0"/>
        <w:autoSpaceDN w:val="0"/>
        <w:adjustRightInd w:val="0"/>
        <w:spacing w:after="0" w:line="240" w:lineRule="auto"/>
        <w:rPr>
          <w:rFonts w:ascii="Times-Roman" w:hAnsi="Times-Roman" w:cs="Times-Roman"/>
          <w:color w:val="000000"/>
          <w:kern w:val="0"/>
        </w:rPr>
      </w:pPr>
    </w:p>
    <w:p w:rsidR="004B0DD9" w:rsidRDefault="003C13ED" w:rsidP="004B0DD9">
      <w:pPr>
        <w:autoSpaceDE w:val="0"/>
        <w:autoSpaceDN w:val="0"/>
        <w:adjustRightInd w:val="0"/>
        <w:spacing w:after="0" w:line="240" w:lineRule="auto"/>
        <w:rPr>
          <w:rFonts w:ascii="FranklinGothic-Demi" w:hAnsi="FranklinGothic-Demi" w:cs="FranklinGothic-Demi"/>
          <w:color w:val="D27719"/>
          <w:kern w:val="0"/>
          <w:sz w:val="26"/>
          <w:szCs w:val="26"/>
        </w:rPr>
      </w:pPr>
      <w:r>
        <w:rPr>
          <w:rFonts w:ascii="FranklinGothic-Demi" w:hAnsi="FranklinGothic-Demi" w:cs="FranklinGothic-Demi"/>
          <w:color w:val="D27719"/>
          <w:kern w:val="0"/>
          <w:sz w:val="26"/>
          <w:szCs w:val="26"/>
        </w:rPr>
        <w:t>Stay ‘</w:t>
      </w:r>
      <w:r w:rsidR="004B0DD9">
        <w:rPr>
          <w:rFonts w:ascii="FranklinGothic-Demi" w:hAnsi="FranklinGothic-Demi" w:cs="FranklinGothic-Demi"/>
          <w:color w:val="D27719"/>
          <w:kern w:val="0"/>
          <w:sz w:val="26"/>
          <w:szCs w:val="26"/>
        </w:rPr>
        <w:t>alert’</w:t>
      </w:r>
    </w:p>
    <w:p w:rsidR="004B0DD9" w:rsidRDefault="004B0DD9" w:rsidP="004B0DD9">
      <w:pPr>
        <w:autoSpaceDE w:val="0"/>
        <w:autoSpaceDN w:val="0"/>
        <w:adjustRightInd w:val="0"/>
        <w:spacing w:after="0" w:line="240" w:lineRule="auto"/>
        <w:rPr>
          <w:rFonts w:ascii="FranklinGothic-Demi" w:hAnsi="FranklinGothic-Demi" w:cs="FranklinGothic-Demi"/>
          <w:color w:val="D27719"/>
          <w:kern w:val="0"/>
          <w:sz w:val="26"/>
          <w:szCs w:val="26"/>
        </w:rPr>
      </w:pPr>
    </w:p>
    <w:p w:rsidR="004B0DD9" w:rsidRDefault="004B0DD9" w:rsidP="004B0DD9">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Technology has made communication lightning fast, but even a good old-fashioned radio comes in handy during an emergency. To guarantee you know exactly what’s happening around you, take the following steps:  • Confirm that your mobile device can</w:t>
      </w:r>
    </w:p>
    <w:p w:rsidR="004B0DD9" w:rsidRDefault="004B0DD9" w:rsidP="004B0DD9">
      <w:pPr>
        <w:autoSpaceDE w:val="0"/>
        <w:autoSpaceDN w:val="0"/>
        <w:adjustRightInd w:val="0"/>
        <w:spacing w:after="0" w:line="240" w:lineRule="auto"/>
        <w:rPr>
          <w:rFonts w:ascii="Times-BoldItalic" w:hAnsi="Times-BoldItalic" w:cs="Times-BoldItalic"/>
          <w:b/>
          <w:bCs/>
          <w:i/>
          <w:iCs/>
          <w:kern w:val="0"/>
        </w:rPr>
      </w:pPr>
      <w:r>
        <w:rPr>
          <w:rFonts w:ascii="Times-Roman" w:hAnsi="Times-Roman" w:cs="Times-Roman"/>
          <w:color w:val="000000"/>
          <w:kern w:val="0"/>
        </w:rPr>
        <w:t>receive Wireless Emergency Alerts, which</w:t>
      </w:r>
      <w:r>
        <w:rPr>
          <w:rFonts w:ascii="Times-Roman" w:hAnsi="Times-Roman" w:cs="Times-Roman"/>
          <w:kern w:val="0"/>
        </w:rPr>
        <w:t xml:space="preserve"> are messages sent by authorized government authorities through your mobile carrier. These warnings can be sent to your mobile device when you may be in harm’s way and don’t require you to download an app or subscribe to a service.  • Sign up for text and/or email alerts from municipalities where you live, work, and send children to school and from local first responders, such as police departments, fire companies, and emergency management agencies (EMA). </w:t>
      </w:r>
      <w:r>
        <w:rPr>
          <w:rFonts w:ascii="Times-Italic" w:hAnsi="Times-Italic" w:cs="Times-Italic"/>
          <w:i/>
          <w:iCs/>
          <w:kern w:val="0"/>
        </w:rPr>
        <w:t>(</w:t>
      </w:r>
      <w:r>
        <w:rPr>
          <w:rFonts w:ascii="Times-BoldItalic" w:hAnsi="Times-BoldItalic" w:cs="Times-BoldItalic"/>
          <w:b/>
          <w:bCs/>
          <w:i/>
          <w:iCs/>
          <w:kern w:val="0"/>
        </w:rPr>
        <w:t>Note:</w:t>
      </w:r>
    </w:p>
    <w:p w:rsidR="004B0DD9" w:rsidRDefault="004B0DD9" w:rsidP="004B0DD9">
      <w:pPr>
        <w:autoSpaceDE w:val="0"/>
        <w:autoSpaceDN w:val="0"/>
        <w:adjustRightInd w:val="0"/>
        <w:spacing w:after="0" w:line="240" w:lineRule="auto"/>
        <w:rPr>
          <w:rFonts w:ascii="Times-Italic" w:hAnsi="Times-Italic" w:cs="Times-Italic"/>
          <w:i/>
          <w:iCs/>
          <w:kern w:val="0"/>
        </w:rPr>
      </w:pPr>
      <w:r>
        <w:rPr>
          <w:rFonts w:ascii="Times-Italic" w:hAnsi="Times-Italic" w:cs="Times-Italic"/>
          <w:i/>
          <w:iCs/>
          <w:kern w:val="0"/>
        </w:rPr>
        <w:t>Every county in Pennsylvania has an EMA, and every municipality is required to have an emergency management coordinator.)</w:t>
      </w:r>
    </w:p>
    <w:p w:rsidR="004B0DD9" w:rsidRDefault="004B0DD9" w:rsidP="004B0DD9">
      <w:pPr>
        <w:autoSpaceDE w:val="0"/>
        <w:autoSpaceDN w:val="0"/>
        <w:adjustRightInd w:val="0"/>
        <w:spacing w:after="0" w:line="240" w:lineRule="auto"/>
        <w:rPr>
          <w:rFonts w:ascii="Times-Roman" w:hAnsi="Times-Roman" w:cs="Times-Roman"/>
          <w:kern w:val="0"/>
        </w:rPr>
      </w:pPr>
      <w:r>
        <w:rPr>
          <w:rFonts w:ascii="Times-Roman" w:hAnsi="Times-Roman" w:cs="Times-Roman"/>
          <w:kern w:val="0"/>
        </w:rPr>
        <w:t xml:space="preserve">• Consider purchasing a NOAA weather radio </w:t>
      </w:r>
      <w:r>
        <w:rPr>
          <w:rFonts w:ascii="Times-Italic" w:hAnsi="Times-Italic" w:cs="Times-Italic"/>
          <w:i/>
          <w:iCs/>
          <w:kern w:val="0"/>
        </w:rPr>
        <w:t xml:space="preserve">(all hazards), </w:t>
      </w:r>
      <w:r>
        <w:rPr>
          <w:rFonts w:ascii="Times-Roman" w:hAnsi="Times-Roman" w:cs="Times-Roman"/>
          <w:kern w:val="0"/>
        </w:rPr>
        <w:t>which is a nationwide network of radio stations broadcasting</w:t>
      </w:r>
    </w:p>
    <w:p w:rsidR="004B0DD9" w:rsidRDefault="004B0DD9" w:rsidP="004B0DD9">
      <w:pPr>
        <w:autoSpaceDE w:val="0"/>
        <w:autoSpaceDN w:val="0"/>
        <w:adjustRightInd w:val="0"/>
        <w:spacing w:after="0" w:line="240" w:lineRule="auto"/>
        <w:rPr>
          <w:rFonts w:ascii="Times-Roman" w:hAnsi="Times-Roman" w:cs="Times-Roman"/>
          <w:kern w:val="0"/>
        </w:rPr>
      </w:pPr>
      <w:r>
        <w:rPr>
          <w:rFonts w:ascii="Times-Roman" w:hAnsi="Times-Roman" w:cs="Times-Roman"/>
          <w:kern w:val="0"/>
        </w:rPr>
        <w:t>continuous weather information from the nearest National Weather Service office. With one of these radios, you’ll be able to receive official warnings, watches, forecasts, and other hazard information 24 hours a day, 7 days a week.  • If you do not have a landline, check to see if your county has options for VoIP and mobile phones to be connected to an Electronic Tracking Network (ETN), such as Reverse 911.   This will help emergency responders pin down your location if you drop or need to leave your mobile phone behind in an emergency.  • Sign up for listservs and alerts for workplaces, schools, churches, and other community organizations you’ll want to hear</w:t>
      </w:r>
    </w:p>
    <w:p w:rsidR="00044288" w:rsidRDefault="004B0DD9"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kern w:val="0"/>
        </w:rPr>
        <w:t>from in an emergency.</w:t>
      </w:r>
      <w:r w:rsidR="00044288">
        <w:rPr>
          <w:rFonts w:ascii="Times-Roman" w:hAnsi="Times-Roman" w:cs="Times-Roman"/>
          <w:kern w:val="0"/>
        </w:rPr>
        <w:t xml:space="preserve">  </w:t>
      </w:r>
      <w:r>
        <w:rPr>
          <w:rFonts w:ascii="Times-Roman" w:hAnsi="Times-Roman" w:cs="Times-Roman"/>
          <w:kern w:val="0"/>
        </w:rPr>
        <w:t>• Download relevant hazard alerts and</w:t>
      </w:r>
      <w:r w:rsidR="00044288">
        <w:rPr>
          <w:rFonts w:ascii="Times-Roman" w:hAnsi="Times-Roman" w:cs="Times-Roman"/>
          <w:kern w:val="0"/>
        </w:rPr>
        <w:t xml:space="preserve"> </w:t>
      </w:r>
      <w:r w:rsidR="00044288">
        <w:rPr>
          <w:rFonts w:ascii="Times-Roman" w:hAnsi="Times-Roman" w:cs="Times-Roman"/>
          <w:color w:val="000000"/>
          <w:kern w:val="0"/>
        </w:rPr>
        <w:t>warnings apps.   • Create a list of all the alert systems</w:t>
      </w:r>
    </w:p>
    <w:p w:rsidR="00044288" w:rsidRDefault="00044288"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available to you and make sure everyone in the household receives the alerts as part of your household communication system.</w:t>
      </w:r>
    </w:p>
    <w:p w:rsidR="00044288" w:rsidRDefault="00044288" w:rsidP="00044288">
      <w:pPr>
        <w:autoSpaceDE w:val="0"/>
        <w:autoSpaceDN w:val="0"/>
        <w:adjustRightInd w:val="0"/>
        <w:spacing w:after="0" w:line="240" w:lineRule="auto"/>
        <w:rPr>
          <w:rFonts w:ascii="FranklinGothic-Demi" w:hAnsi="FranklinGothic-Demi" w:cs="FranklinGothic-Demi"/>
          <w:color w:val="D27719"/>
          <w:kern w:val="0"/>
          <w:sz w:val="26"/>
          <w:szCs w:val="26"/>
        </w:rPr>
      </w:pPr>
    </w:p>
    <w:p w:rsidR="00044288" w:rsidRDefault="00044288" w:rsidP="00044288">
      <w:pPr>
        <w:autoSpaceDE w:val="0"/>
        <w:autoSpaceDN w:val="0"/>
        <w:adjustRightInd w:val="0"/>
        <w:spacing w:after="0" w:line="240" w:lineRule="auto"/>
        <w:rPr>
          <w:rFonts w:ascii="FranklinGothic-Demi" w:hAnsi="FranklinGothic-Demi" w:cs="FranklinGothic-Demi"/>
          <w:color w:val="D27719"/>
          <w:kern w:val="0"/>
          <w:sz w:val="26"/>
          <w:szCs w:val="26"/>
        </w:rPr>
      </w:pPr>
      <w:r>
        <w:rPr>
          <w:rFonts w:ascii="FranklinGothic-Demi" w:hAnsi="FranklinGothic-Demi" w:cs="FranklinGothic-Demi"/>
          <w:color w:val="D27719"/>
          <w:kern w:val="0"/>
          <w:sz w:val="26"/>
          <w:szCs w:val="26"/>
        </w:rPr>
        <w:t>Tips for keeping in touch</w:t>
      </w:r>
    </w:p>
    <w:p w:rsidR="00044288" w:rsidRDefault="00044288"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w:t>
      </w:r>
    </w:p>
    <w:p w:rsidR="00044288" w:rsidRDefault="00044288"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Your family may not be together when disaster strikes so you’ll need to think about how you will communicate in different situations. Taking the following precautions will give you a good start:  • Complete a contact card, including daytime addresses and phone numbers, for each adult family member. Have them keep these cards handy in a wallet, purse, or briefcase, etc. Additionally,</w:t>
      </w:r>
    </w:p>
    <w:p w:rsidR="00044288" w:rsidRDefault="00044288"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complete contact cards for each child in your family. Put the cards in their backpacks or book bags.  • Check with your children’s day care or school, which should include identification planning as part of their emergency plans. • Identify an out-of-state contact, such as a friend or relative, whom household members should contact to notify they are safe. In certain instances, it may be easier to make a long distance phone call than a call across town.   Therefore, an out-of-town contact may be in a better position to facilitate communication among separated family members.  • Be sure every family member knows the phone number of your out-of-state emergency contact and has a cellphone or a prepaid phone card to call them. If you have a cellphone, program that person(s) as your “in case of emergency” (ICE) contact. If you are in an accident, emergency personnel will often check your ICE listings to reach someone you know.  Be sure to tell your family and friends that you’ve listed them as an emergency contact.  • Teach family members how to use text messaging, which can often get around network disruptions that may otherwise interrupt phone service.</w:t>
      </w:r>
    </w:p>
    <w:p w:rsidR="00044288" w:rsidRDefault="00044288" w:rsidP="00044288">
      <w:pPr>
        <w:autoSpaceDE w:val="0"/>
        <w:autoSpaceDN w:val="0"/>
        <w:adjustRightInd w:val="0"/>
        <w:spacing w:after="0" w:line="240" w:lineRule="auto"/>
        <w:rPr>
          <w:rFonts w:ascii="FranklinGothic-Demi" w:hAnsi="FranklinGothic-Demi" w:cs="FranklinGothic-Demi"/>
          <w:color w:val="D27719"/>
          <w:kern w:val="0"/>
          <w:sz w:val="26"/>
          <w:szCs w:val="26"/>
        </w:rPr>
      </w:pPr>
    </w:p>
    <w:p w:rsidR="00044288" w:rsidRDefault="00044288" w:rsidP="00044288">
      <w:pPr>
        <w:autoSpaceDE w:val="0"/>
        <w:autoSpaceDN w:val="0"/>
        <w:adjustRightInd w:val="0"/>
        <w:spacing w:after="0" w:line="240" w:lineRule="auto"/>
        <w:rPr>
          <w:rFonts w:ascii="FranklinGothic-Demi" w:hAnsi="FranklinGothic-Demi" w:cs="FranklinGothic-Demi"/>
          <w:color w:val="D27719"/>
          <w:kern w:val="0"/>
          <w:sz w:val="26"/>
          <w:szCs w:val="26"/>
        </w:rPr>
      </w:pPr>
      <w:r>
        <w:rPr>
          <w:rFonts w:ascii="FranklinGothic-Demi" w:hAnsi="FranklinGothic-Demi" w:cs="FranklinGothic-Demi"/>
          <w:color w:val="D27719"/>
          <w:kern w:val="0"/>
          <w:sz w:val="26"/>
          <w:szCs w:val="26"/>
        </w:rPr>
        <w:t>Want more information?</w:t>
      </w:r>
    </w:p>
    <w:p w:rsidR="00044288" w:rsidRDefault="00044288" w:rsidP="00044288">
      <w:pPr>
        <w:autoSpaceDE w:val="0"/>
        <w:autoSpaceDN w:val="0"/>
        <w:adjustRightInd w:val="0"/>
        <w:spacing w:after="0" w:line="240" w:lineRule="auto"/>
        <w:rPr>
          <w:rFonts w:ascii="FranklinGothic-Demi" w:hAnsi="FranklinGothic-Demi" w:cs="FranklinGothic-Demi"/>
          <w:color w:val="D27719"/>
          <w:kern w:val="0"/>
          <w:sz w:val="26"/>
          <w:szCs w:val="26"/>
        </w:rPr>
      </w:pPr>
    </w:p>
    <w:p w:rsidR="00A215D0" w:rsidRDefault="00044288" w:rsidP="00044288">
      <w:pPr>
        <w:autoSpaceDE w:val="0"/>
        <w:autoSpaceDN w:val="0"/>
        <w:adjustRightInd w:val="0"/>
        <w:spacing w:after="0" w:line="240" w:lineRule="auto"/>
        <w:rPr>
          <w:rFonts w:ascii="Times-Roman" w:hAnsi="Times-Roman" w:cs="Times-Roman"/>
          <w:color w:val="000000"/>
          <w:kern w:val="0"/>
        </w:rPr>
      </w:pPr>
      <w:r>
        <w:rPr>
          <w:rFonts w:ascii="Times-Roman" w:hAnsi="Times-Roman" w:cs="Times-Roman"/>
          <w:color w:val="000000"/>
          <w:kern w:val="0"/>
        </w:rPr>
        <w:t xml:space="preserve">       While this information is a good starting point for your family’s emergency preparation and planning, it’s just the tip of the iceberg.  Much more preparedness information is available at </w:t>
      </w:r>
      <w:r>
        <w:rPr>
          <w:rFonts w:ascii="Times-Bold" w:hAnsi="Times-Bold" w:cs="Times-Bold"/>
          <w:b/>
          <w:bCs/>
          <w:color w:val="000000"/>
          <w:kern w:val="0"/>
        </w:rPr>
        <w:t xml:space="preserve">www.readypa.org, </w:t>
      </w:r>
      <w:r>
        <w:rPr>
          <w:rFonts w:ascii="Times-Roman" w:hAnsi="Times-Roman" w:cs="Times-Roman"/>
          <w:color w:val="000000"/>
          <w:kern w:val="0"/>
        </w:rPr>
        <w:t>where you’ll be able to download a PDF version of the “Family Communication Plan for Parents and Kids.” “We urge residents to take three main steps,” says Pennsylvania Emergency Management Agency Press Secretary Ruth Miller. “Be informed … be prepared … and be involved.”</w:t>
      </w:r>
    </w:p>
    <w:p w:rsidR="004A4055" w:rsidRDefault="004A4055" w:rsidP="00044288">
      <w:pPr>
        <w:autoSpaceDE w:val="0"/>
        <w:autoSpaceDN w:val="0"/>
        <w:adjustRightInd w:val="0"/>
        <w:spacing w:after="0" w:line="240" w:lineRule="auto"/>
      </w:pPr>
    </w:p>
    <w:p w:rsidR="00113E0B" w:rsidRDefault="00113E0B" w:rsidP="004A4055">
      <w:pPr>
        <w:jc w:val="center"/>
        <w:rPr>
          <w:noProof/>
        </w:rPr>
      </w:pPr>
    </w:p>
    <w:tbl>
      <w:tblPr>
        <w:tblpPr w:leftFromText="180" w:rightFromText="180" w:vertAnchor="page" w:horzAnchor="margin" w:tblpY="1"/>
        <w:tblW w:w="4981"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5299"/>
        <w:gridCol w:w="5370"/>
      </w:tblGrid>
      <w:tr w:rsidR="00A215D0" w:rsidTr="00113E0B">
        <w:trPr>
          <w:trHeight w:val="4444"/>
        </w:trPr>
        <w:tc>
          <w:tcPr>
            <w:tcW w:w="2551" w:type="pct"/>
          </w:tcPr>
          <w:sdt>
            <w:sdtPr>
              <w:rPr>
                <w:color w:val="F0A577" w:themeColor="accent1" w:themeTint="99"/>
              </w:rPr>
              <w:alias w:val="Company"/>
              <w:tag w:val=""/>
              <w:id w:val="-622689782"/>
              <w:dataBinding w:prefixMappings="xmlns:ns0='http://schemas.openxmlformats.org/officeDocument/2006/extended-properties' " w:xpath="/ns0:Properties[1]/ns0:Company[1]" w:storeItemID="{6668398D-A668-4E3E-A5EB-62B293D839F1}"/>
              <w15:appearance w15:val="hidden"/>
              <w:text/>
            </w:sdtPr>
            <w:sdtEndPr/>
            <w:sdtContent>
              <w:p w:rsidR="00A215D0" w:rsidRPr="00A215D0" w:rsidRDefault="00A215D0" w:rsidP="00113E0B">
                <w:pPr>
                  <w:pStyle w:val="Organization"/>
                  <w:rPr>
                    <w:color w:val="F0A577" w:themeColor="accent1" w:themeTint="99"/>
                  </w:rPr>
                </w:pPr>
                <w:r w:rsidRPr="00A215D0">
                  <w:rPr>
                    <w:color w:val="F0A577" w:themeColor="accent1" w:themeTint="99"/>
                  </w:rPr>
                  <w:t>Township Supervisors</w:t>
                </w:r>
              </w:p>
            </w:sdtContent>
          </w:sdt>
          <w:sdt>
            <w:sdtPr>
              <w:alias w:val="Company Address"/>
              <w:tag w:val=""/>
              <w:id w:val="161681207"/>
              <w:dataBinding w:prefixMappings="xmlns:ns0='http://schemas.microsoft.com/office/2006/coverPageProps' " w:xpath="/ns0:CoverPageProperties[1]/ns0:CompanyAddress[1]" w:storeItemID="{55AF091B-3C7A-41E3-B477-F2FDAA23CFDA}"/>
              <w15:appearance w15:val="hidden"/>
              <w:text w:multiLine="1"/>
            </w:sdtPr>
            <w:sdtEndPr/>
            <w:sdtContent>
              <w:p w:rsidR="00A215D0" w:rsidRDefault="00A215D0" w:rsidP="00113E0B">
                <w:pPr>
                  <w:pStyle w:val="ContactInfo"/>
                </w:pPr>
                <w:r>
                  <w:t>Stephanie Egger, Chairperson</w:t>
                </w:r>
                <w:r>
                  <w:br/>
                  <w:t>Treasurer &amp; Office Manager</w:t>
                </w:r>
                <w:r>
                  <w:br/>
                  <w:t>s</w:t>
                </w:r>
                <w:r w:rsidR="0085411F">
                  <w:t>aehamilton@twphamilton.com</w:t>
                </w:r>
                <w:r w:rsidR="0085411F">
                  <w:br/>
                  <w:t xml:space="preserve">(717) </w:t>
                </w:r>
                <w:r>
                  <w:t>259-7237 Ext. 102</w:t>
                </w:r>
                <w:r>
                  <w:br/>
                </w:r>
                <w:r>
                  <w:br/>
                  <w:t>Timothy D. Beard III, Vice-Chairperson</w:t>
                </w:r>
                <w:r>
                  <w:br/>
                  <w:t>EMA Coordinator</w:t>
                </w:r>
                <w:r>
                  <w:br/>
                  <w:t>g</w:t>
                </w:r>
                <w:r w:rsidR="0085411F">
                  <w:t>raywolfplantation@yahoo.com</w:t>
                </w:r>
                <w:r w:rsidR="0085411F">
                  <w:br/>
                  <w:t xml:space="preserve">(717) </w:t>
                </w:r>
                <w:r>
                  <w:t>259-7237 Ext. 102</w:t>
                </w:r>
                <w:r>
                  <w:br/>
                </w:r>
                <w:r>
                  <w:br/>
                  <w:t>Ron L. Weidner, Super</w:t>
                </w:r>
                <w:r w:rsidR="0085411F">
                  <w:t>visor</w:t>
                </w:r>
                <w:r w:rsidR="0085411F">
                  <w:br/>
                  <w:t>rlweidner@</w:t>
                </w:r>
                <w:r w:rsidR="00F05A3E">
                  <w:t>pa.net</w:t>
                </w:r>
                <w:r w:rsidR="0085411F">
                  <w:br/>
                  <w:t xml:space="preserve">(717) </w:t>
                </w:r>
                <w:r>
                  <w:t>259-7237 Ext. 103</w:t>
                </w:r>
              </w:p>
            </w:sdtContent>
          </w:sdt>
        </w:tc>
        <w:tc>
          <w:tcPr>
            <w:tcW w:w="2449" w:type="pct"/>
          </w:tcPr>
          <w:p w:rsidR="00A215D0" w:rsidRPr="00A215D0" w:rsidRDefault="00A215D0" w:rsidP="00113E0B">
            <w:pPr>
              <w:spacing w:after="0"/>
              <w:rPr>
                <w:rFonts w:asciiTheme="majorHAnsi" w:eastAsiaTheme="majorEastAsia" w:hAnsiTheme="majorHAnsi" w:cstheme="majorBidi"/>
                <w:b/>
                <w:bCs/>
                <w:caps/>
                <w:color w:val="F0A577" w:themeColor="accent1" w:themeTint="99"/>
                <w:sz w:val="22"/>
              </w:rPr>
            </w:pPr>
            <w:r w:rsidRPr="00A215D0">
              <w:rPr>
                <w:rFonts w:asciiTheme="majorHAnsi" w:eastAsiaTheme="majorEastAsia" w:hAnsiTheme="majorHAnsi" w:cstheme="majorBidi"/>
                <w:b/>
                <w:bCs/>
                <w:caps/>
                <w:color w:val="F0A577" w:themeColor="accent1" w:themeTint="99"/>
                <w:sz w:val="22"/>
              </w:rPr>
              <w:t>Fire Departments</w:t>
            </w:r>
          </w:p>
          <w:p w:rsidR="00A215D0" w:rsidRPr="002F4044" w:rsidRDefault="00A215D0" w:rsidP="00113E0B">
            <w:pPr>
              <w:tabs>
                <w:tab w:val="left" w:pos="1870"/>
              </w:tabs>
              <w:spacing w:after="0"/>
            </w:pPr>
            <w:r w:rsidRPr="002F4044">
              <w:t>United Hook &amp; Ladder co. No. 33</w:t>
            </w:r>
          </w:p>
          <w:p w:rsidR="00A215D0" w:rsidRDefault="0085411F" w:rsidP="00113E0B">
            <w:pPr>
              <w:tabs>
                <w:tab w:val="left" w:pos="1870"/>
              </w:tabs>
              <w:spacing w:after="0"/>
            </w:pPr>
            <w:r>
              <w:t xml:space="preserve">(717) </w:t>
            </w:r>
            <w:r w:rsidR="00A215D0" w:rsidRPr="002F4044">
              <w:t>624-7456 or 911</w:t>
            </w:r>
          </w:p>
          <w:p w:rsidR="00A215D0" w:rsidRDefault="00A215D0" w:rsidP="00113E0B">
            <w:pPr>
              <w:tabs>
                <w:tab w:val="left" w:pos="1870"/>
              </w:tabs>
              <w:spacing w:after="0"/>
            </w:pPr>
          </w:p>
          <w:p w:rsidR="00A215D0" w:rsidRPr="002F4044" w:rsidRDefault="00A215D0" w:rsidP="00113E0B">
            <w:pPr>
              <w:tabs>
                <w:tab w:val="left" w:pos="1870"/>
              </w:tabs>
              <w:spacing w:after="0"/>
            </w:pPr>
            <w:r w:rsidRPr="002F4044">
              <w:t>Liberty Fire Co. No. 11</w:t>
            </w:r>
          </w:p>
          <w:p w:rsidR="00A215D0" w:rsidRPr="002F4044" w:rsidRDefault="0085411F" w:rsidP="00113E0B">
            <w:pPr>
              <w:tabs>
                <w:tab w:val="left" w:pos="1870"/>
              </w:tabs>
              <w:spacing w:after="0"/>
            </w:pPr>
            <w:r>
              <w:t xml:space="preserve">(717) </w:t>
            </w:r>
            <w:r w:rsidR="00A215D0" w:rsidRPr="002F4044">
              <w:t>259-7125 or 911</w:t>
            </w:r>
          </w:p>
          <w:p w:rsidR="00A215D0" w:rsidRPr="002F4044" w:rsidRDefault="00A215D0" w:rsidP="00113E0B">
            <w:pPr>
              <w:tabs>
                <w:tab w:val="left" w:pos="1870"/>
              </w:tabs>
              <w:spacing w:after="0"/>
            </w:pPr>
          </w:p>
          <w:p w:rsidR="00A215D0" w:rsidRPr="002F4044" w:rsidRDefault="00A215D0" w:rsidP="00113E0B">
            <w:pPr>
              <w:tabs>
                <w:tab w:val="left" w:pos="1870"/>
              </w:tabs>
              <w:spacing w:after="0"/>
            </w:pPr>
            <w:r w:rsidRPr="002F4044">
              <w:t>Hampton Fire Co. No. 10</w:t>
            </w:r>
          </w:p>
          <w:p w:rsidR="00A215D0" w:rsidRDefault="0085411F" w:rsidP="00113E0B">
            <w:pPr>
              <w:tabs>
                <w:tab w:val="left" w:pos="1870"/>
              </w:tabs>
              <w:spacing w:after="0"/>
            </w:pPr>
            <w:r>
              <w:t xml:space="preserve">(717) </w:t>
            </w:r>
            <w:r w:rsidR="00A215D0" w:rsidRPr="002F4044">
              <w:t>624-2323 or 911</w:t>
            </w:r>
          </w:p>
          <w:p w:rsidR="00A215D0" w:rsidRPr="002F4044" w:rsidRDefault="00A215D0" w:rsidP="00113E0B">
            <w:pPr>
              <w:tabs>
                <w:tab w:val="left" w:pos="1870"/>
              </w:tabs>
              <w:spacing w:after="0"/>
            </w:pPr>
          </w:p>
          <w:p w:rsidR="00A215D0" w:rsidRDefault="00A215D0" w:rsidP="00113E0B">
            <w:pPr>
              <w:rPr>
                <w:rFonts w:asciiTheme="majorHAnsi" w:eastAsiaTheme="majorEastAsia" w:hAnsiTheme="majorHAnsi" w:cstheme="majorBidi"/>
                <w:b/>
                <w:bCs/>
                <w:caps/>
                <w:color w:val="E76A1D" w:themeColor="accent1"/>
                <w:sz w:val="22"/>
              </w:rPr>
            </w:pPr>
          </w:p>
          <w:p w:rsidR="00A215D0" w:rsidRPr="006B5CF8" w:rsidRDefault="00A215D0" w:rsidP="00113E0B">
            <w:pPr>
              <w:rPr>
                <w:rFonts w:asciiTheme="majorHAnsi" w:eastAsiaTheme="majorEastAsia" w:hAnsiTheme="majorHAnsi" w:cstheme="majorBidi"/>
                <w:b/>
                <w:bCs/>
                <w:caps/>
                <w:color w:val="E76A1D" w:themeColor="accent1"/>
                <w:sz w:val="22"/>
              </w:rPr>
            </w:pPr>
          </w:p>
        </w:tc>
      </w:tr>
      <w:tr w:rsidR="00A215D0" w:rsidTr="00113E0B">
        <w:trPr>
          <w:trHeight w:val="2577"/>
        </w:trPr>
        <w:tc>
          <w:tcPr>
            <w:tcW w:w="2551" w:type="pct"/>
          </w:tcPr>
          <w:p w:rsidR="00A215D0" w:rsidRPr="00A215D0" w:rsidRDefault="00A215D0" w:rsidP="00113E0B">
            <w:pPr>
              <w:pStyle w:val="ContactInfo"/>
              <w:rPr>
                <w:rFonts w:asciiTheme="majorHAnsi" w:eastAsiaTheme="majorEastAsia" w:hAnsiTheme="majorHAnsi" w:cstheme="majorBidi"/>
                <w:b/>
                <w:bCs/>
                <w:caps/>
                <w:color w:val="F0A577" w:themeColor="accent1" w:themeTint="99"/>
                <w:sz w:val="22"/>
              </w:rPr>
            </w:pPr>
            <w:r w:rsidRPr="00A215D0">
              <w:rPr>
                <w:rFonts w:asciiTheme="majorHAnsi" w:eastAsiaTheme="majorEastAsia" w:hAnsiTheme="majorHAnsi" w:cstheme="majorBidi"/>
                <w:b/>
                <w:bCs/>
                <w:caps/>
                <w:color w:val="F0A577" w:themeColor="accent1" w:themeTint="99"/>
                <w:sz w:val="22"/>
              </w:rPr>
              <w:t>East Berlin Area Community Center</w:t>
            </w:r>
          </w:p>
          <w:p w:rsidR="00A215D0" w:rsidRDefault="0085411F" w:rsidP="00113E0B">
            <w:pPr>
              <w:tabs>
                <w:tab w:val="left" w:pos="1870"/>
              </w:tabs>
            </w:pPr>
            <w:r>
              <w:t xml:space="preserve">(717) </w:t>
            </w:r>
            <w:r w:rsidR="00EE5CB1">
              <w:t>259-8848</w:t>
            </w:r>
          </w:p>
          <w:p w:rsidR="00A215D0" w:rsidRDefault="00EE5CB1" w:rsidP="00113E0B">
            <w:pPr>
              <w:tabs>
                <w:tab w:val="left" w:pos="1870"/>
              </w:tabs>
            </w:pPr>
            <w:r w:rsidRPr="00EE5CB1">
              <w:rPr>
                <w:rFonts w:asciiTheme="majorHAnsi" w:eastAsiaTheme="majorEastAsia" w:hAnsiTheme="majorHAnsi" w:cstheme="majorBidi"/>
                <w:b/>
                <w:bCs/>
                <w:caps/>
                <w:color w:val="F0A577" w:themeColor="accent1" w:themeTint="99"/>
                <w:sz w:val="22"/>
              </w:rPr>
              <w:t>EAST BERLIN COMMUNITY LIBRARY</w:t>
            </w:r>
            <w:r>
              <w:br/>
              <w:t>(717) 259-9000</w:t>
            </w:r>
          </w:p>
          <w:p w:rsidR="00F73BBE" w:rsidRDefault="00F73BBE" w:rsidP="00113E0B">
            <w:pPr>
              <w:tabs>
                <w:tab w:val="left" w:pos="1870"/>
              </w:tabs>
            </w:pPr>
          </w:p>
          <w:p w:rsidR="00F73BBE" w:rsidRDefault="00F73BBE" w:rsidP="00113E0B">
            <w:pPr>
              <w:tabs>
                <w:tab w:val="left" w:pos="1870"/>
              </w:tabs>
            </w:pPr>
          </w:p>
          <w:p w:rsidR="00F73BBE" w:rsidRDefault="00F73BBE" w:rsidP="00113E0B">
            <w:pPr>
              <w:tabs>
                <w:tab w:val="left" w:pos="1870"/>
              </w:tabs>
            </w:pPr>
          </w:p>
          <w:p w:rsidR="00F73BBE" w:rsidRDefault="00F73BBE" w:rsidP="00113E0B">
            <w:pPr>
              <w:tabs>
                <w:tab w:val="left" w:pos="1870"/>
              </w:tabs>
            </w:pPr>
          </w:p>
          <w:p w:rsidR="00F73BBE" w:rsidRDefault="00F73BBE" w:rsidP="00113E0B">
            <w:pPr>
              <w:tabs>
                <w:tab w:val="left" w:pos="1870"/>
              </w:tabs>
            </w:pPr>
          </w:p>
          <w:p w:rsidR="00F73BBE" w:rsidRDefault="00F73BBE" w:rsidP="00113E0B">
            <w:pPr>
              <w:tabs>
                <w:tab w:val="left" w:pos="1870"/>
              </w:tabs>
            </w:pPr>
          </w:p>
          <w:p w:rsidR="00A215D0" w:rsidRDefault="00F73BBE" w:rsidP="00113E0B">
            <w:pPr>
              <w:pStyle w:val="ContactInfo"/>
            </w:pPr>
            <w:r>
              <w:rPr>
                <w:rFonts w:ascii="Open Sans" w:hAnsi="Open Sans"/>
                <w:noProof/>
                <w:color w:val="444444"/>
                <w:lang w:eastAsia="en-US"/>
              </w:rPr>
              <w:drawing>
                <wp:inline distT="0" distB="0" distL="0" distR="0" wp14:anchorId="653FC155" wp14:editId="59E8BDFB">
                  <wp:extent cx="3002508" cy="2004888"/>
                  <wp:effectExtent l="0" t="0" r="7620" b="0"/>
                  <wp:docPr id="7" name="Picture 7" descr="http://twphamilton.com/wp/wp-content/uploads/MG_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wphamilton.com/wp/wp-content/uploads/MG_47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692" cy="2007014"/>
                          </a:xfrm>
                          <a:prstGeom prst="rect">
                            <a:avLst/>
                          </a:prstGeom>
                          <a:noFill/>
                          <a:ln>
                            <a:noFill/>
                          </a:ln>
                        </pic:spPr>
                      </pic:pic>
                    </a:graphicData>
                  </a:graphic>
                </wp:inline>
              </w:drawing>
            </w:r>
          </w:p>
        </w:tc>
        <w:tc>
          <w:tcPr>
            <w:tcW w:w="2449" w:type="pct"/>
          </w:tcPr>
          <w:p w:rsidR="00A215D0" w:rsidRPr="00A215D0" w:rsidRDefault="00A215D0" w:rsidP="00113E0B">
            <w:pPr>
              <w:pStyle w:val="ContactInfo"/>
              <w:rPr>
                <w:rFonts w:asciiTheme="majorHAnsi" w:eastAsiaTheme="majorEastAsia" w:hAnsiTheme="majorHAnsi" w:cstheme="majorBidi"/>
                <w:b/>
                <w:bCs/>
                <w:caps/>
                <w:color w:val="F0A577" w:themeColor="accent1" w:themeTint="99"/>
                <w:sz w:val="22"/>
              </w:rPr>
            </w:pPr>
            <w:r w:rsidRPr="00A215D0">
              <w:rPr>
                <w:rFonts w:asciiTheme="majorHAnsi" w:eastAsiaTheme="majorEastAsia" w:hAnsiTheme="majorHAnsi" w:cstheme="majorBidi"/>
                <w:b/>
                <w:bCs/>
                <w:caps/>
                <w:color w:val="F0A577" w:themeColor="accent1" w:themeTint="99"/>
                <w:sz w:val="22"/>
              </w:rPr>
              <w:t>Abbottstown Paradise Sewer Authority</w:t>
            </w:r>
          </w:p>
          <w:p w:rsidR="00A215D0" w:rsidRDefault="0085411F" w:rsidP="00113E0B">
            <w:pPr>
              <w:pStyle w:val="ContactInfo"/>
            </w:pPr>
            <w:r>
              <w:t xml:space="preserve">(717) </w:t>
            </w:r>
            <w:r w:rsidR="00A215D0" w:rsidRPr="002F4044">
              <w:t>259-9120</w:t>
            </w:r>
          </w:p>
          <w:p w:rsidR="00F05A3E" w:rsidRDefault="00F05A3E" w:rsidP="00113E0B">
            <w:pPr>
              <w:pStyle w:val="ContactInfo"/>
              <w:rPr>
                <w:rFonts w:asciiTheme="majorHAnsi" w:eastAsiaTheme="majorEastAsia" w:hAnsiTheme="majorHAnsi" w:cstheme="majorBidi"/>
                <w:b/>
                <w:bCs/>
                <w:caps/>
                <w:color w:val="F0A577" w:themeColor="accent1" w:themeTint="99"/>
                <w:sz w:val="22"/>
              </w:rPr>
            </w:pPr>
          </w:p>
          <w:p w:rsidR="00A215D0" w:rsidRPr="00A215D0" w:rsidRDefault="00A215D0" w:rsidP="00113E0B">
            <w:pPr>
              <w:pStyle w:val="ContactInfo"/>
              <w:rPr>
                <w:rFonts w:asciiTheme="majorHAnsi" w:eastAsiaTheme="majorEastAsia" w:hAnsiTheme="majorHAnsi" w:cstheme="majorBidi"/>
                <w:b/>
                <w:bCs/>
                <w:caps/>
                <w:color w:val="F0A577" w:themeColor="accent1" w:themeTint="99"/>
                <w:sz w:val="22"/>
              </w:rPr>
            </w:pPr>
            <w:r w:rsidRPr="00A215D0">
              <w:rPr>
                <w:rFonts w:asciiTheme="majorHAnsi" w:eastAsiaTheme="majorEastAsia" w:hAnsiTheme="majorHAnsi" w:cstheme="majorBidi"/>
                <w:b/>
                <w:bCs/>
                <w:caps/>
                <w:color w:val="F0A577" w:themeColor="accent1" w:themeTint="99"/>
                <w:sz w:val="22"/>
              </w:rPr>
              <w:t>Waste Management</w:t>
            </w:r>
          </w:p>
          <w:p w:rsidR="00A215D0" w:rsidRDefault="0085411F" w:rsidP="00113E0B">
            <w:pPr>
              <w:pStyle w:val="ContactInfo"/>
            </w:pPr>
            <w:r>
              <w:t xml:space="preserve">(800) </w:t>
            </w:r>
            <w:r w:rsidR="00A215D0">
              <w:t>869-5566</w:t>
            </w:r>
          </w:p>
          <w:p w:rsidR="00A215D0" w:rsidRDefault="00A215D0" w:rsidP="00113E0B">
            <w:pPr>
              <w:pStyle w:val="ContactInfo"/>
            </w:pPr>
            <w:r>
              <w:t>Customer Service</w:t>
            </w:r>
          </w:p>
          <w:p w:rsidR="00C034A9" w:rsidRDefault="00AB26D6" w:rsidP="00113E0B">
            <w:pPr>
              <w:pStyle w:val="ContactInfo"/>
            </w:pPr>
            <w:hyperlink r:id="rId15" w:history="1">
              <w:r w:rsidR="00C034A9" w:rsidRPr="00830797">
                <w:rPr>
                  <w:rStyle w:val="Hyperlink"/>
                </w:rPr>
                <w:t>cseasternpa@wm.com</w:t>
              </w:r>
            </w:hyperlink>
          </w:p>
          <w:p w:rsidR="00C034A9" w:rsidRDefault="00C034A9" w:rsidP="00113E0B">
            <w:pPr>
              <w:pStyle w:val="ContactInfo"/>
            </w:pPr>
          </w:p>
          <w:p w:rsidR="00C034A9" w:rsidRPr="00C034A9" w:rsidRDefault="00C034A9" w:rsidP="00113E0B">
            <w:pPr>
              <w:pStyle w:val="ContactInfo"/>
              <w:rPr>
                <w:rFonts w:asciiTheme="majorHAnsi" w:eastAsiaTheme="majorEastAsia" w:hAnsiTheme="majorHAnsi" w:cstheme="majorBidi"/>
                <w:b/>
                <w:bCs/>
                <w:caps/>
                <w:color w:val="F0A577" w:themeColor="accent1" w:themeTint="99"/>
                <w:sz w:val="22"/>
              </w:rPr>
            </w:pPr>
            <w:r w:rsidRPr="00C034A9">
              <w:rPr>
                <w:rFonts w:asciiTheme="majorHAnsi" w:eastAsiaTheme="majorEastAsia" w:hAnsiTheme="majorHAnsi" w:cstheme="majorBidi"/>
                <w:b/>
                <w:bCs/>
                <w:caps/>
                <w:color w:val="F0A577" w:themeColor="accent1" w:themeTint="99"/>
                <w:sz w:val="22"/>
              </w:rPr>
              <w:t xml:space="preserve">Neiderer Sanitation </w:t>
            </w:r>
          </w:p>
          <w:p w:rsidR="00C034A9" w:rsidRDefault="0085411F" w:rsidP="00113E0B">
            <w:pPr>
              <w:pStyle w:val="ContactInfo"/>
            </w:pPr>
            <w:r>
              <w:t xml:space="preserve">(717) </w:t>
            </w:r>
            <w:r w:rsidR="00C034A9">
              <w:t>624-7420</w:t>
            </w:r>
          </w:p>
          <w:p w:rsidR="00C034A9" w:rsidRDefault="00A14D8F" w:rsidP="00113E0B">
            <w:pPr>
              <w:pStyle w:val="ContactInfo"/>
            </w:pPr>
            <w:r>
              <w:rPr>
                <w:noProof/>
              </w:rPr>
              <mc:AlternateContent>
                <mc:Choice Requires="wps">
                  <w:drawing>
                    <wp:anchor distT="45720" distB="45720" distL="114300" distR="114300" simplePos="0" relativeHeight="251671552" behindDoc="0" locked="0" layoutInCell="1" allowOverlap="1" wp14:anchorId="50CD39CC" wp14:editId="6C2F2B5C">
                      <wp:simplePos x="0" y="0"/>
                      <wp:positionH relativeFrom="column">
                        <wp:posOffset>209</wp:posOffset>
                      </wp:positionH>
                      <wp:positionV relativeFrom="paragraph">
                        <wp:posOffset>819671</wp:posOffset>
                      </wp:positionV>
                      <wp:extent cx="3405116" cy="2224405"/>
                      <wp:effectExtent l="0" t="0" r="508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116" cy="2224405"/>
                              </a:xfrm>
                              <a:prstGeom prst="rect">
                                <a:avLst/>
                              </a:prstGeom>
                              <a:solidFill>
                                <a:srgbClr val="FFFFFF"/>
                              </a:solidFill>
                              <a:ln w="9525">
                                <a:noFill/>
                                <a:miter lim="800000"/>
                                <a:headEnd/>
                                <a:tailEnd/>
                              </a:ln>
                            </wps:spPr>
                            <wps:txbx>
                              <w:txbxContent>
                                <w:p w:rsidR="00A14D8F" w:rsidRPr="00F73BBE" w:rsidRDefault="00A14D8F">
                                  <w:pPr>
                                    <w:rPr>
                                      <w:sz w:val="24"/>
                                      <w:szCs w:val="24"/>
                                    </w:rPr>
                                  </w:pPr>
                                  <w:r w:rsidRPr="00F73BBE">
                                    <w:rPr>
                                      <w:sz w:val="24"/>
                                      <w:szCs w:val="24"/>
                                    </w:rPr>
                                    <w:t xml:space="preserve">Ready for Fall!  The Board of Supervisors and the entire Staff wish you future Happy Holidays! </w:t>
                                  </w:r>
                                </w:p>
                                <w:p w:rsidR="00A14D8F" w:rsidRPr="00F73BBE" w:rsidRDefault="00A14D8F">
                                  <w:pPr>
                                    <w:rPr>
                                      <w:sz w:val="24"/>
                                      <w:szCs w:val="24"/>
                                    </w:rPr>
                                  </w:pPr>
                                  <w:r w:rsidRPr="00F73BBE">
                                    <w:rPr>
                                      <w:sz w:val="24"/>
                                      <w:szCs w:val="24"/>
                                    </w:rPr>
                                    <w:t>Our next Newsletter will be out in the Spring of 2016!  Please let us know how you liked our first issue!!</w:t>
                                  </w:r>
                                </w:p>
                                <w:p w:rsidR="00A14D8F" w:rsidRPr="00F73BBE" w:rsidRDefault="009E62F9">
                                  <w:pPr>
                                    <w:rPr>
                                      <w:sz w:val="24"/>
                                      <w:szCs w:val="24"/>
                                    </w:rPr>
                                  </w:pPr>
                                  <w:r w:rsidRPr="00F73BBE">
                                    <w:rPr>
                                      <w:sz w:val="24"/>
                                      <w:szCs w:val="24"/>
                                      <w:highlight w:val="yellow"/>
                                    </w:rPr>
                                    <w:t xml:space="preserve">If you would like to receive the Newsletter via email, let us know by sending your email address to </w:t>
                                  </w:r>
                                  <w:r w:rsidRPr="00F73BBE">
                                    <w:rPr>
                                      <w:color w:val="2E6279" w:themeColor="accent4" w:themeShade="BF"/>
                                      <w:sz w:val="24"/>
                                      <w:szCs w:val="24"/>
                                      <w:highlight w:val="yellow"/>
                                      <w:u w:val="single"/>
                                    </w:rPr>
                                    <w:t>secretary@twphamilton.com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D39CC" id="Text Box 2" o:spid="_x0000_s1028" type="#_x0000_t202" style="position:absolute;margin-left:0;margin-top:64.55pt;width:268.1pt;height:17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" stroked="f">
                      <v:textbox>
                        <w:txbxContent>
                          <w:p w:rsidR="00A14D8F" w:rsidRPr="00F73BBE" w:rsidRDefault="00A14D8F">
                            <w:pPr>
                              <w:rPr>
                                <w:sz w:val="24"/>
                                <w:szCs w:val="24"/>
                              </w:rPr>
                            </w:pPr>
                            <w:r w:rsidRPr="00F73BBE">
                              <w:rPr>
                                <w:sz w:val="24"/>
                                <w:szCs w:val="24"/>
                              </w:rPr>
                              <w:t xml:space="preserve">Ready for Fall!  The Board of Supervisors and the entire Staff wish you future Happy Holidays! </w:t>
                            </w:r>
                          </w:p>
                          <w:p w:rsidR="00A14D8F" w:rsidRPr="00F73BBE" w:rsidRDefault="00A14D8F">
                            <w:pPr>
                              <w:rPr>
                                <w:sz w:val="24"/>
                                <w:szCs w:val="24"/>
                              </w:rPr>
                            </w:pPr>
                            <w:r w:rsidRPr="00F73BBE">
                              <w:rPr>
                                <w:sz w:val="24"/>
                                <w:szCs w:val="24"/>
                              </w:rPr>
                              <w:t>Our next Newsletter will be out in the Spring of 2016!  Please let us know how you liked our first issue!!</w:t>
                            </w:r>
                          </w:p>
                          <w:p w:rsidR="00A14D8F" w:rsidRPr="00F73BBE" w:rsidRDefault="009E62F9">
                            <w:pPr>
                              <w:rPr>
                                <w:sz w:val="24"/>
                                <w:szCs w:val="24"/>
                              </w:rPr>
                            </w:pPr>
                            <w:r w:rsidRPr="00F73BBE">
                              <w:rPr>
                                <w:sz w:val="24"/>
                                <w:szCs w:val="24"/>
                                <w:highlight w:val="yellow"/>
                              </w:rPr>
                              <w:t xml:space="preserve">If you would like to receive the Newsletter via email, let us know by sending your email address to </w:t>
                            </w:r>
                            <w:r w:rsidRPr="00F73BBE">
                              <w:rPr>
                                <w:color w:val="2E6279" w:themeColor="accent4" w:themeShade="BF"/>
                                <w:sz w:val="24"/>
                                <w:szCs w:val="24"/>
                                <w:highlight w:val="yellow"/>
                                <w:u w:val="single"/>
                              </w:rPr>
                              <w:t>secretary@twphamilton.com</w:t>
                            </w:r>
                          </w:p>
                        </w:txbxContent>
                      </v:textbox>
                      <w10:wrap type="square"/>
                    </v:shape>
                  </w:pict>
                </mc:Fallback>
              </mc:AlternateContent>
            </w:r>
            <w:hyperlink r:id="rId16" w:history="1">
              <w:r w:rsidR="00C034A9" w:rsidRPr="00830797">
                <w:rPr>
                  <w:rStyle w:val="Hyperlink"/>
                </w:rPr>
                <w:t>info@neiderersanitation.com</w:t>
              </w:r>
            </w:hyperlink>
            <w:r w:rsidR="00C034A9">
              <w:t xml:space="preserve"> </w:t>
            </w:r>
          </w:p>
        </w:tc>
      </w:tr>
      <w:tr w:rsidR="00C034A9" w:rsidTr="00113E0B">
        <w:trPr>
          <w:trHeight w:val="7344"/>
        </w:trPr>
        <w:tc>
          <w:tcPr>
            <w:tcW w:w="2551" w:type="pct"/>
          </w:tcPr>
          <w:p w:rsidR="00C034A9" w:rsidRPr="00602077" w:rsidRDefault="00602077" w:rsidP="00113E0B">
            <w:pPr>
              <w:pStyle w:val="ContactInfo"/>
              <w:rPr>
                <w:rFonts w:asciiTheme="majorHAnsi" w:eastAsiaTheme="majorEastAsia" w:hAnsiTheme="majorHAnsi" w:cstheme="majorBidi"/>
                <w:b/>
                <w:bCs/>
                <w:caps/>
                <w:color w:val="F0A577" w:themeColor="accent1" w:themeTint="99"/>
                <w:sz w:val="22"/>
              </w:rPr>
            </w:pPr>
            <w:r>
              <w:rPr>
                <w:rFonts w:asciiTheme="majorHAnsi" w:eastAsiaTheme="majorEastAsia" w:hAnsiTheme="majorHAnsi" w:cstheme="majorBidi"/>
                <w:b/>
                <w:bCs/>
                <w:caps/>
                <w:color w:val="F0A577" w:themeColor="accent1" w:themeTint="99"/>
                <w:sz w:val="22"/>
              </w:rPr>
              <w:lastRenderedPageBreak/>
              <w:t xml:space="preserve">State </w:t>
            </w:r>
            <w:r w:rsidR="00C034A9" w:rsidRPr="00602077">
              <w:rPr>
                <w:rFonts w:asciiTheme="majorHAnsi" w:eastAsiaTheme="majorEastAsia" w:hAnsiTheme="majorHAnsi" w:cstheme="majorBidi"/>
                <w:b/>
                <w:bCs/>
                <w:caps/>
                <w:color w:val="F0A577" w:themeColor="accent1" w:themeTint="99"/>
                <w:sz w:val="22"/>
              </w:rPr>
              <w:t>Representative Will Tallman</w:t>
            </w:r>
          </w:p>
          <w:p w:rsidR="00C034A9" w:rsidRDefault="00C034A9" w:rsidP="00113E0B">
            <w:pPr>
              <w:pStyle w:val="ContactInfo"/>
            </w:pPr>
          </w:p>
          <w:p w:rsidR="00C034A9" w:rsidRDefault="00C034A9" w:rsidP="00113E0B">
            <w:pPr>
              <w:pStyle w:val="ContactInfo"/>
            </w:pPr>
            <w:r w:rsidRPr="00602077">
              <w:rPr>
                <w:b/>
              </w:rPr>
              <w:t>Harrisburg Office</w:t>
            </w:r>
            <w:r>
              <w:t>:</w:t>
            </w:r>
          </w:p>
          <w:p w:rsidR="00C034A9" w:rsidRDefault="00C034A9" w:rsidP="00113E0B">
            <w:pPr>
              <w:pStyle w:val="ContactInfo"/>
            </w:pPr>
            <w:r>
              <w:t>P.O. Box 202193 Harrisburg, PA 17120-2193</w:t>
            </w:r>
          </w:p>
          <w:p w:rsidR="00C034A9" w:rsidRDefault="00602077" w:rsidP="00113E0B">
            <w:pPr>
              <w:pStyle w:val="ContactInfo"/>
            </w:pPr>
            <w:r>
              <w:t xml:space="preserve">(717) 783-8875 </w:t>
            </w:r>
          </w:p>
          <w:p w:rsidR="00602077" w:rsidRDefault="00602077" w:rsidP="00113E0B">
            <w:pPr>
              <w:pStyle w:val="ContactInfo"/>
            </w:pPr>
            <w:r>
              <w:t>Fax: (717) 787-7588</w:t>
            </w:r>
          </w:p>
          <w:p w:rsidR="00602077" w:rsidRDefault="00602077" w:rsidP="00113E0B">
            <w:pPr>
              <w:pStyle w:val="ContactInfo"/>
            </w:pPr>
          </w:p>
          <w:p w:rsidR="00602077" w:rsidRPr="00602077" w:rsidRDefault="00602077" w:rsidP="00113E0B">
            <w:pPr>
              <w:pStyle w:val="ContactInfo"/>
              <w:rPr>
                <w:b/>
              </w:rPr>
            </w:pPr>
            <w:r w:rsidRPr="00602077">
              <w:rPr>
                <w:b/>
              </w:rPr>
              <w:t>District Office</w:t>
            </w:r>
            <w:r>
              <w:rPr>
                <w:b/>
              </w:rPr>
              <w:t>:</w:t>
            </w:r>
          </w:p>
          <w:p w:rsidR="00602077" w:rsidRDefault="00602077" w:rsidP="00113E0B">
            <w:pPr>
              <w:pStyle w:val="ContactInfo"/>
            </w:pPr>
            <w:r>
              <w:t>282 West King St., Abbottstown, PA 17301</w:t>
            </w:r>
          </w:p>
          <w:p w:rsidR="00602077" w:rsidRDefault="0085411F" w:rsidP="00113E0B">
            <w:pPr>
              <w:pStyle w:val="ContactInfo"/>
            </w:pPr>
            <w:r>
              <w:t xml:space="preserve">(717) </w:t>
            </w:r>
            <w:r w:rsidR="00602077">
              <w:t>259-7805</w:t>
            </w:r>
          </w:p>
          <w:p w:rsidR="00602077" w:rsidRDefault="0085411F" w:rsidP="00113E0B">
            <w:pPr>
              <w:pStyle w:val="ContactInfo"/>
            </w:pPr>
            <w:r>
              <w:t xml:space="preserve">Fax: (717) </w:t>
            </w:r>
            <w:r w:rsidR="00602077">
              <w:t>259-7802</w:t>
            </w:r>
          </w:p>
          <w:p w:rsidR="00602077" w:rsidRDefault="0085411F" w:rsidP="00113E0B">
            <w:pPr>
              <w:pStyle w:val="ContactInfo"/>
            </w:pPr>
            <w:r>
              <w:t xml:space="preserve">Toll Free: (877) </w:t>
            </w:r>
            <w:r w:rsidR="00602077">
              <w:t>480-9525</w:t>
            </w:r>
          </w:p>
          <w:p w:rsidR="00160AAF" w:rsidRDefault="00160AAF" w:rsidP="00113E0B">
            <w:pPr>
              <w:pStyle w:val="ContactInfo"/>
              <w:rPr>
                <w:b/>
              </w:rPr>
            </w:pPr>
          </w:p>
          <w:p w:rsidR="00602077" w:rsidRDefault="00602077" w:rsidP="00113E0B">
            <w:pPr>
              <w:pStyle w:val="ContactInfo"/>
            </w:pPr>
            <w:r w:rsidRPr="00602077">
              <w:rPr>
                <w:b/>
              </w:rPr>
              <w:t>Satellite Offices</w:t>
            </w:r>
            <w:r>
              <w:t>:</w:t>
            </w:r>
          </w:p>
          <w:p w:rsidR="00602077" w:rsidRDefault="00602077" w:rsidP="00113E0B">
            <w:pPr>
              <w:pStyle w:val="ContactInfo"/>
            </w:pPr>
            <w:r>
              <w:t>North Newton Township Building</w:t>
            </w:r>
          </w:p>
          <w:p w:rsidR="00602077" w:rsidRDefault="00602077" w:rsidP="00113E0B">
            <w:pPr>
              <w:pStyle w:val="ContactInfo"/>
            </w:pPr>
            <w:r>
              <w:t>528 Oakville Rd., Shippensburg, PA 17257</w:t>
            </w:r>
          </w:p>
          <w:p w:rsidR="00602077" w:rsidRDefault="0085411F" w:rsidP="00113E0B">
            <w:pPr>
              <w:pStyle w:val="ContactInfo"/>
            </w:pPr>
            <w:r>
              <w:t xml:space="preserve">(717) </w:t>
            </w:r>
            <w:r w:rsidR="00602077">
              <w:t>612-0807</w:t>
            </w:r>
          </w:p>
          <w:p w:rsidR="00602077" w:rsidRDefault="00602077" w:rsidP="00113E0B">
            <w:pPr>
              <w:pStyle w:val="ContactInfo"/>
            </w:pPr>
          </w:p>
          <w:p w:rsidR="00602077" w:rsidRDefault="00602077" w:rsidP="00113E0B">
            <w:pPr>
              <w:pStyle w:val="ContactInfo"/>
            </w:pPr>
            <w:r>
              <w:t>South Middleton Township Building</w:t>
            </w:r>
          </w:p>
          <w:p w:rsidR="00602077" w:rsidRDefault="00602077" w:rsidP="00113E0B">
            <w:pPr>
              <w:pStyle w:val="ContactInfo"/>
            </w:pPr>
            <w:r>
              <w:t>520 Park Dr., Boiling Springs, PA 17007</w:t>
            </w:r>
          </w:p>
          <w:p w:rsidR="00602077" w:rsidRDefault="0085411F" w:rsidP="00113E0B">
            <w:pPr>
              <w:pStyle w:val="ContactInfo"/>
            </w:pPr>
            <w:r>
              <w:t xml:space="preserve">(717) </w:t>
            </w:r>
            <w:r w:rsidR="00602077">
              <w:t>612-0807</w:t>
            </w:r>
          </w:p>
          <w:p w:rsidR="00602077" w:rsidRDefault="00602077" w:rsidP="00113E0B">
            <w:pPr>
              <w:pStyle w:val="ContactInfo"/>
            </w:pPr>
          </w:p>
          <w:p w:rsidR="00602077" w:rsidRDefault="00602077" w:rsidP="00113E0B">
            <w:pPr>
              <w:pStyle w:val="ContactInfo"/>
            </w:pPr>
            <w:r>
              <w:t xml:space="preserve">Email: </w:t>
            </w:r>
            <w:hyperlink r:id="rId17" w:history="1">
              <w:r w:rsidRPr="00830797">
                <w:rPr>
                  <w:rStyle w:val="Hyperlink"/>
                </w:rPr>
                <w:t>WTallman@pahousegop.com</w:t>
              </w:r>
            </w:hyperlink>
          </w:p>
          <w:p w:rsidR="00602077" w:rsidRDefault="00015B39" w:rsidP="00113E0B">
            <w:pPr>
              <w:pStyle w:val="ContactInfo"/>
            </w:pPr>
            <w:r>
              <w:t xml:space="preserve">Website:  </w:t>
            </w:r>
            <w:hyperlink r:id="rId18" w:history="1">
              <w:r w:rsidR="00602077" w:rsidRPr="00830797">
                <w:rPr>
                  <w:rStyle w:val="Hyperlink"/>
                </w:rPr>
                <w:t>www.repwilltallman.com</w:t>
              </w:r>
            </w:hyperlink>
          </w:p>
          <w:p w:rsidR="00602077" w:rsidRDefault="00AB26D6" w:rsidP="00113E0B">
            <w:pPr>
              <w:pStyle w:val="ContactInfo"/>
            </w:pPr>
            <w:hyperlink r:id="rId19" w:history="1">
              <w:r w:rsidR="00602077" w:rsidRPr="00830797">
                <w:rPr>
                  <w:rStyle w:val="Hyperlink"/>
                </w:rPr>
                <w:t>www.facebook.com/RepTallman</w:t>
              </w:r>
            </w:hyperlink>
            <w:r w:rsidR="00602077">
              <w:t xml:space="preserve"> </w:t>
            </w:r>
          </w:p>
          <w:p w:rsidR="00602077" w:rsidRPr="00602077" w:rsidRDefault="00AB26D6" w:rsidP="00113E0B">
            <w:pPr>
              <w:pStyle w:val="ContactInfo"/>
            </w:pPr>
            <w:hyperlink r:id="rId20" w:history="1">
              <w:r w:rsidR="00602077" w:rsidRPr="00830797">
                <w:rPr>
                  <w:rStyle w:val="Hyperlink"/>
                </w:rPr>
                <w:t>www.youtube.com./RepTallman</w:t>
              </w:r>
            </w:hyperlink>
          </w:p>
        </w:tc>
        <w:tc>
          <w:tcPr>
            <w:tcW w:w="2449" w:type="pct"/>
          </w:tcPr>
          <w:p w:rsidR="00C034A9" w:rsidRDefault="00602077" w:rsidP="00113E0B">
            <w:pPr>
              <w:pStyle w:val="ContactInfo"/>
              <w:rPr>
                <w:rFonts w:asciiTheme="majorHAnsi" w:eastAsiaTheme="majorEastAsia" w:hAnsiTheme="majorHAnsi" w:cstheme="majorBidi"/>
                <w:b/>
                <w:bCs/>
                <w:caps/>
                <w:color w:val="F0A577" w:themeColor="accent1" w:themeTint="99"/>
                <w:sz w:val="22"/>
              </w:rPr>
            </w:pPr>
            <w:r>
              <w:rPr>
                <w:rFonts w:asciiTheme="majorHAnsi" w:eastAsiaTheme="majorEastAsia" w:hAnsiTheme="majorHAnsi" w:cstheme="majorBidi"/>
                <w:b/>
                <w:bCs/>
                <w:caps/>
                <w:color w:val="F0A577" w:themeColor="accent1" w:themeTint="99"/>
                <w:sz w:val="22"/>
              </w:rPr>
              <w:t>State Senator Richard Alloway II</w:t>
            </w:r>
          </w:p>
          <w:p w:rsidR="00602077" w:rsidRDefault="00602077" w:rsidP="00113E0B">
            <w:pPr>
              <w:pStyle w:val="ContactInfo"/>
              <w:rPr>
                <w:rFonts w:asciiTheme="majorHAnsi" w:eastAsiaTheme="majorEastAsia" w:hAnsiTheme="majorHAnsi" w:cstheme="majorBidi"/>
                <w:b/>
                <w:bCs/>
                <w:caps/>
                <w:color w:val="F0A577" w:themeColor="accent1" w:themeTint="99"/>
                <w:sz w:val="22"/>
              </w:rPr>
            </w:pPr>
          </w:p>
          <w:p w:rsidR="00602077" w:rsidRDefault="00602077" w:rsidP="00113E0B">
            <w:pPr>
              <w:pStyle w:val="ContactInfo"/>
            </w:pPr>
            <w:r w:rsidRPr="00602077">
              <w:rPr>
                <w:b/>
              </w:rPr>
              <w:t>Harrisburg Office</w:t>
            </w:r>
            <w:r>
              <w:t>:</w:t>
            </w:r>
          </w:p>
          <w:p w:rsidR="00602077" w:rsidRDefault="008B42EB" w:rsidP="00113E0B">
            <w:pPr>
              <w:pStyle w:val="ContactInfo"/>
            </w:pPr>
            <w:r>
              <w:t>S</w:t>
            </w:r>
            <w:r w:rsidRPr="008B42EB">
              <w:t>enate Box</w:t>
            </w:r>
            <w:r>
              <w:t xml:space="preserve"> 203033 Harrisburg, PA 17120-3033</w:t>
            </w:r>
          </w:p>
          <w:p w:rsidR="008B42EB" w:rsidRDefault="0085411F" w:rsidP="00113E0B">
            <w:pPr>
              <w:pStyle w:val="ContactInfo"/>
            </w:pPr>
            <w:r>
              <w:t xml:space="preserve">(717) </w:t>
            </w:r>
            <w:r w:rsidR="008B42EB">
              <w:t>787-4651</w:t>
            </w:r>
          </w:p>
          <w:p w:rsidR="008B42EB" w:rsidRDefault="008B42EB" w:rsidP="00113E0B">
            <w:pPr>
              <w:pStyle w:val="ContactInfo"/>
            </w:pPr>
            <w:r>
              <w:t>Fax: (717)</w:t>
            </w:r>
            <w:r w:rsidR="0085411F">
              <w:t xml:space="preserve"> </w:t>
            </w:r>
            <w:r>
              <w:t>772-2753</w:t>
            </w:r>
          </w:p>
          <w:p w:rsidR="008B42EB" w:rsidRDefault="008B42EB" w:rsidP="00113E0B">
            <w:pPr>
              <w:pStyle w:val="ContactInfo"/>
            </w:pPr>
            <w:r w:rsidRPr="008B42EB">
              <w:t>Toll Free</w:t>
            </w:r>
            <w:r>
              <w:t>: (800)-364-1581</w:t>
            </w:r>
          </w:p>
          <w:p w:rsidR="008B42EB" w:rsidRDefault="008B42EB" w:rsidP="00113E0B">
            <w:pPr>
              <w:pStyle w:val="ContactInfo"/>
            </w:pPr>
          </w:p>
          <w:p w:rsidR="008B42EB" w:rsidRDefault="008B42EB" w:rsidP="00113E0B">
            <w:pPr>
              <w:pStyle w:val="ContactInfo"/>
              <w:rPr>
                <w:b/>
              </w:rPr>
            </w:pPr>
            <w:r>
              <w:rPr>
                <w:b/>
              </w:rPr>
              <w:t>District Offices:</w:t>
            </w:r>
          </w:p>
          <w:p w:rsidR="008B42EB" w:rsidRDefault="008B42EB" w:rsidP="00113E0B">
            <w:pPr>
              <w:pStyle w:val="ContactInfo"/>
            </w:pPr>
            <w:r>
              <w:t>37 South Main St., Suite 200, Chambersburg, PA 17201</w:t>
            </w:r>
          </w:p>
          <w:p w:rsidR="008B42EB" w:rsidRDefault="0085411F" w:rsidP="00113E0B">
            <w:pPr>
              <w:pStyle w:val="ContactInfo"/>
            </w:pPr>
            <w:r>
              <w:t xml:space="preserve">(717) </w:t>
            </w:r>
            <w:r w:rsidR="008B42EB">
              <w:t>264-6100</w:t>
            </w:r>
          </w:p>
          <w:p w:rsidR="008B42EB" w:rsidRDefault="0085411F" w:rsidP="00113E0B">
            <w:pPr>
              <w:pStyle w:val="ContactInfo"/>
            </w:pPr>
            <w:r>
              <w:t xml:space="preserve">Fax: (717) </w:t>
            </w:r>
            <w:r w:rsidR="008B42EB">
              <w:t>264-3652</w:t>
            </w:r>
          </w:p>
          <w:p w:rsidR="008B42EB" w:rsidRDefault="008B42EB" w:rsidP="00113E0B">
            <w:pPr>
              <w:pStyle w:val="ContactInfo"/>
            </w:pPr>
            <w:r>
              <w:t>16-A Deatrick Dr., Gettysburg, PA 17325</w:t>
            </w:r>
          </w:p>
          <w:p w:rsidR="008B42EB" w:rsidRDefault="0085411F" w:rsidP="00113E0B">
            <w:pPr>
              <w:pStyle w:val="ContactInfo"/>
            </w:pPr>
            <w:r>
              <w:t xml:space="preserve">(717) </w:t>
            </w:r>
            <w:r w:rsidR="008B42EB">
              <w:t>334-4169</w:t>
            </w:r>
          </w:p>
          <w:p w:rsidR="008B42EB" w:rsidRDefault="0085411F" w:rsidP="00113E0B">
            <w:pPr>
              <w:pStyle w:val="ContactInfo"/>
            </w:pPr>
            <w:r>
              <w:t xml:space="preserve">Fax: (717) </w:t>
            </w:r>
            <w:r w:rsidR="008B42EB">
              <w:t>334-5911</w:t>
            </w:r>
          </w:p>
          <w:p w:rsidR="008B42EB" w:rsidRDefault="008B42EB" w:rsidP="00113E0B">
            <w:pPr>
              <w:pStyle w:val="ContactInfo"/>
            </w:pPr>
            <w:r>
              <w:t xml:space="preserve">Toll Free: </w:t>
            </w:r>
            <w:r w:rsidR="0085411F">
              <w:t>(</w:t>
            </w:r>
            <w:r>
              <w:t>866</w:t>
            </w:r>
            <w:r w:rsidR="0085411F">
              <w:t>)</w:t>
            </w:r>
            <w:r>
              <w:t>-334-1863</w:t>
            </w:r>
          </w:p>
          <w:p w:rsidR="008B42EB" w:rsidRDefault="008B42EB" w:rsidP="00113E0B">
            <w:pPr>
              <w:pStyle w:val="ContactInfo"/>
            </w:pPr>
          </w:p>
          <w:p w:rsidR="008B42EB" w:rsidRDefault="008B42EB" w:rsidP="00113E0B">
            <w:pPr>
              <w:pStyle w:val="ContactInfo"/>
            </w:pPr>
            <w:r>
              <w:t>118 Carlisle St., Suite 309, Hanover, PA 17331</w:t>
            </w:r>
          </w:p>
          <w:p w:rsidR="008B42EB" w:rsidRDefault="008B42EB" w:rsidP="00113E0B">
            <w:pPr>
              <w:pStyle w:val="ContactInfo"/>
            </w:pPr>
            <w:r>
              <w:t>(717)</w:t>
            </w:r>
            <w:r w:rsidR="0085411F">
              <w:t xml:space="preserve"> </w:t>
            </w:r>
            <w:r>
              <w:t>632-1153</w:t>
            </w:r>
          </w:p>
          <w:p w:rsidR="008B42EB" w:rsidRDefault="0085411F" w:rsidP="00113E0B">
            <w:pPr>
              <w:pStyle w:val="ContactInfo"/>
            </w:pPr>
            <w:r>
              <w:t xml:space="preserve">Fax: (717) </w:t>
            </w:r>
            <w:r w:rsidR="008B42EB">
              <w:t>632-1183</w:t>
            </w:r>
          </w:p>
          <w:p w:rsidR="008B42EB" w:rsidRDefault="008B42EB" w:rsidP="00113E0B">
            <w:pPr>
              <w:pStyle w:val="ContactInfo"/>
            </w:pPr>
          </w:p>
          <w:p w:rsidR="008B42EB" w:rsidRDefault="008B42EB" w:rsidP="00113E0B">
            <w:pPr>
              <w:pStyle w:val="ContactInfo"/>
            </w:pPr>
            <w:r>
              <w:t xml:space="preserve">Email: </w:t>
            </w:r>
            <w:r w:rsidR="00314488">
              <w:t xml:space="preserve"> </w:t>
            </w:r>
            <w:hyperlink r:id="rId21" w:history="1">
              <w:r w:rsidR="00314488" w:rsidRPr="00830797">
                <w:rPr>
                  <w:rStyle w:val="Hyperlink"/>
                </w:rPr>
                <w:t>alloway@pasen.gov</w:t>
              </w:r>
            </w:hyperlink>
            <w:r w:rsidR="00314488">
              <w:t xml:space="preserve"> </w:t>
            </w:r>
          </w:p>
          <w:p w:rsidR="00314488" w:rsidRDefault="00015B39" w:rsidP="00113E0B">
            <w:pPr>
              <w:pStyle w:val="ContactInfo"/>
            </w:pPr>
            <w:r>
              <w:t xml:space="preserve">Website: </w:t>
            </w:r>
            <w:hyperlink r:id="rId22" w:history="1">
              <w:r w:rsidR="00314488" w:rsidRPr="00830797">
                <w:rPr>
                  <w:rStyle w:val="Hyperlink"/>
                </w:rPr>
                <w:t>www.senatoralloway.com</w:t>
              </w:r>
            </w:hyperlink>
          </w:p>
          <w:p w:rsidR="00314488" w:rsidRDefault="00AB26D6" w:rsidP="00113E0B">
            <w:pPr>
              <w:pStyle w:val="ContactInfo"/>
            </w:pPr>
            <w:hyperlink r:id="rId23" w:history="1">
              <w:r w:rsidR="00314488" w:rsidRPr="00830797">
                <w:rPr>
                  <w:rStyle w:val="Hyperlink"/>
                </w:rPr>
                <w:t>www.facebook.com/SenatorAlloway</w:t>
              </w:r>
            </w:hyperlink>
          </w:p>
          <w:p w:rsidR="00314488" w:rsidRPr="008B42EB" w:rsidRDefault="00AB26D6" w:rsidP="00113E0B">
            <w:pPr>
              <w:pStyle w:val="ContactInfo"/>
            </w:pPr>
            <w:hyperlink r:id="rId24" w:history="1">
              <w:r w:rsidR="00314488" w:rsidRPr="00830797">
                <w:rPr>
                  <w:rStyle w:val="Hyperlink"/>
                </w:rPr>
                <w:t>twitter.com/</w:t>
              </w:r>
              <w:proofErr w:type="spellStart"/>
              <w:r w:rsidR="00314488" w:rsidRPr="00830797">
                <w:rPr>
                  <w:rStyle w:val="Hyperlink"/>
                </w:rPr>
                <w:t>SenatorAlloway</w:t>
              </w:r>
              <w:proofErr w:type="spellEnd"/>
            </w:hyperlink>
          </w:p>
        </w:tc>
      </w:tr>
      <w:tr w:rsidR="00C034A9" w:rsidTr="00113E0B">
        <w:trPr>
          <w:trHeight w:val="2128"/>
        </w:trPr>
        <w:tc>
          <w:tcPr>
            <w:tcW w:w="2551" w:type="pct"/>
          </w:tcPr>
          <w:p w:rsidR="00C034A9" w:rsidRDefault="00257088" w:rsidP="00113E0B">
            <w:pPr>
              <w:pStyle w:val="ContactInfo"/>
              <w:rPr>
                <w:rFonts w:asciiTheme="majorHAnsi" w:eastAsiaTheme="majorEastAsia" w:hAnsiTheme="majorHAnsi" w:cstheme="majorBidi"/>
                <w:b/>
                <w:bCs/>
                <w:caps/>
                <w:color w:val="F0A577" w:themeColor="accent1" w:themeTint="99"/>
                <w:sz w:val="22"/>
              </w:rPr>
            </w:pPr>
            <w:r>
              <w:rPr>
                <w:rFonts w:asciiTheme="majorHAnsi" w:eastAsiaTheme="majorEastAsia" w:hAnsiTheme="majorHAnsi" w:cstheme="majorBidi"/>
                <w:b/>
                <w:bCs/>
                <w:caps/>
                <w:color w:val="F0A577" w:themeColor="accent1" w:themeTint="99"/>
                <w:sz w:val="22"/>
              </w:rPr>
              <w:t>US House Representative Scott Perry</w:t>
            </w:r>
          </w:p>
          <w:p w:rsidR="00257088" w:rsidRDefault="00257088" w:rsidP="00113E0B">
            <w:pPr>
              <w:pStyle w:val="ContactInfo"/>
            </w:pPr>
            <w:r>
              <w:t xml:space="preserve">22 Chambersburg St., </w:t>
            </w:r>
            <w:r w:rsidRPr="00257088">
              <w:t>Gettysburg, PA 17325</w:t>
            </w:r>
            <w:r w:rsidRPr="00257088">
              <w:br/>
            </w:r>
            <w:r>
              <w:t>(</w:t>
            </w:r>
            <w:r w:rsidRPr="00257088">
              <w:t>717</w:t>
            </w:r>
            <w:r>
              <w:t>)</w:t>
            </w:r>
            <w:r w:rsidR="0085411F">
              <w:t xml:space="preserve"> </w:t>
            </w:r>
            <w:r w:rsidRPr="00257088">
              <w:t>338-1919</w:t>
            </w:r>
            <w:r w:rsidRPr="00257088">
              <w:br/>
              <w:t xml:space="preserve">Fax: </w:t>
            </w:r>
            <w:r>
              <w:t>(</w:t>
            </w:r>
            <w:r w:rsidRPr="00257088">
              <w:t>717</w:t>
            </w:r>
            <w:r>
              <w:t>)</w:t>
            </w:r>
            <w:r w:rsidR="0085411F">
              <w:t xml:space="preserve"> </w:t>
            </w:r>
            <w:r w:rsidRPr="00257088">
              <w:t>334-6314</w:t>
            </w:r>
            <w:r w:rsidRPr="00257088">
              <w:br/>
            </w:r>
          </w:p>
          <w:p w:rsidR="00257088" w:rsidRDefault="00015B39" w:rsidP="00113E0B">
            <w:pPr>
              <w:pStyle w:val="ContactInfo"/>
            </w:pPr>
            <w:r>
              <w:t>Website perry.house.gov</w:t>
            </w:r>
          </w:p>
          <w:p w:rsidR="00257088" w:rsidRDefault="00257088" w:rsidP="00113E0B">
            <w:pPr>
              <w:pStyle w:val="ContactInfo"/>
            </w:pPr>
            <w:r>
              <w:t xml:space="preserve">Email: Go to  </w:t>
            </w:r>
            <w:r w:rsidRPr="00257088">
              <w:t>perry.house.gov/forms/</w:t>
            </w:r>
            <w:proofErr w:type="spellStart"/>
            <w:r w:rsidRPr="00257088">
              <w:t>writeyourrep</w:t>
            </w:r>
            <w:proofErr w:type="spellEnd"/>
            <w:r w:rsidRPr="00257088">
              <w:t>/</w:t>
            </w:r>
          </w:p>
          <w:p w:rsidR="00257088" w:rsidRDefault="00AB26D6" w:rsidP="00113E0B">
            <w:pPr>
              <w:pStyle w:val="ContactInfo"/>
            </w:pPr>
            <w:hyperlink r:id="rId25" w:history="1">
              <w:r w:rsidR="00257088" w:rsidRPr="00830797">
                <w:rPr>
                  <w:rStyle w:val="Hyperlink"/>
                </w:rPr>
                <w:t>www.facebook.com/repscottperry</w:t>
              </w:r>
            </w:hyperlink>
          </w:p>
          <w:p w:rsidR="00257088" w:rsidRPr="00257088" w:rsidRDefault="00AB26D6" w:rsidP="00113E0B">
            <w:pPr>
              <w:pStyle w:val="ContactInfo"/>
              <w:rPr>
                <w:rStyle w:val="Hyperlink"/>
              </w:rPr>
            </w:pPr>
            <w:hyperlink r:id="rId26" w:history="1">
              <w:r w:rsidR="00257088" w:rsidRPr="00257088">
                <w:rPr>
                  <w:rStyle w:val="Hyperlink"/>
                </w:rPr>
                <w:t>www.youtube.com/user/RepScottPerry</w:t>
              </w:r>
            </w:hyperlink>
          </w:p>
          <w:p w:rsidR="00257088" w:rsidRDefault="00257088" w:rsidP="00113E0B">
            <w:pPr>
              <w:pStyle w:val="ContactInfo"/>
              <w:rPr>
                <w:rFonts w:asciiTheme="majorHAnsi" w:eastAsiaTheme="majorEastAsia" w:hAnsiTheme="majorHAnsi" w:cstheme="majorBidi"/>
                <w:b/>
                <w:bCs/>
                <w:caps/>
                <w:color w:val="F0A577" w:themeColor="accent1" w:themeTint="99"/>
                <w:sz w:val="22"/>
              </w:rPr>
            </w:pPr>
            <w:r w:rsidRPr="00257088">
              <w:rPr>
                <w:rStyle w:val="Hyperlink"/>
              </w:rPr>
              <w:t>twitter.com/</w:t>
            </w:r>
            <w:proofErr w:type="spellStart"/>
            <w:r w:rsidRPr="00257088">
              <w:rPr>
                <w:rStyle w:val="Hyperlink"/>
              </w:rPr>
              <w:t>RepScottPerry</w:t>
            </w:r>
            <w:proofErr w:type="spellEnd"/>
            <w:r>
              <w:rPr>
                <w:rFonts w:asciiTheme="majorHAnsi" w:eastAsiaTheme="majorEastAsia" w:hAnsiTheme="majorHAnsi" w:cstheme="majorBidi"/>
                <w:b/>
                <w:bCs/>
                <w:caps/>
                <w:color w:val="F0A577" w:themeColor="accent1" w:themeTint="99"/>
                <w:sz w:val="22"/>
              </w:rPr>
              <w:t xml:space="preserve"> </w:t>
            </w:r>
          </w:p>
          <w:p w:rsidR="00F05A3E" w:rsidRDefault="00F05A3E" w:rsidP="00113E0B">
            <w:pPr>
              <w:pStyle w:val="ContactInfo"/>
              <w:rPr>
                <w:rFonts w:asciiTheme="majorHAnsi" w:eastAsiaTheme="majorEastAsia" w:hAnsiTheme="majorHAnsi" w:cstheme="majorBidi"/>
                <w:b/>
                <w:bCs/>
                <w:caps/>
                <w:color w:val="F0A577" w:themeColor="accent1" w:themeTint="99"/>
                <w:sz w:val="22"/>
              </w:rPr>
            </w:pPr>
          </w:p>
          <w:p w:rsidR="00F05A3E" w:rsidRDefault="00F05A3E" w:rsidP="00113E0B">
            <w:pPr>
              <w:pStyle w:val="ContactInfo"/>
              <w:rPr>
                <w:rFonts w:asciiTheme="majorHAnsi" w:eastAsiaTheme="majorEastAsia" w:hAnsiTheme="majorHAnsi" w:cstheme="majorBidi"/>
                <w:b/>
                <w:bCs/>
                <w:caps/>
                <w:color w:val="F0A577" w:themeColor="accent1" w:themeTint="99"/>
                <w:sz w:val="22"/>
              </w:rPr>
            </w:pPr>
            <w:r w:rsidRPr="00015B39">
              <w:rPr>
                <w:b/>
              </w:rPr>
              <w:t>Robert P. Casey Jr.</w:t>
            </w:r>
          </w:p>
          <w:p w:rsidR="00F05A3E" w:rsidRPr="00160AAF" w:rsidRDefault="00F05A3E" w:rsidP="00113E0B">
            <w:pPr>
              <w:pStyle w:val="ContactInfo"/>
            </w:pPr>
            <w:r w:rsidRPr="00160AAF">
              <w:t>22 S. Third St., Suite 6A</w:t>
            </w:r>
            <w:r>
              <w:t xml:space="preserve"> </w:t>
            </w:r>
            <w:r w:rsidRPr="00160AAF">
              <w:t>Harrisburg, PA 17101</w:t>
            </w:r>
          </w:p>
          <w:p w:rsidR="00F05A3E" w:rsidRPr="00160AAF" w:rsidRDefault="00F05A3E" w:rsidP="00113E0B">
            <w:pPr>
              <w:pStyle w:val="ContactInfo"/>
            </w:pPr>
            <w:r w:rsidRPr="00160AAF">
              <w:t>(717) 231-7540</w:t>
            </w:r>
          </w:p>
          <w:p w:rsidR="00F05A3E" w:rsidRPr="00160AAF" w:rsidRDefault="00F05A3E" w:rsidP="00113E0B">
            <w:pPr>
              <w:pStyle w:val="ContactInfo"/>
            </w:pPr>
            <w:r w:rsidRPr="00160AAF">
              <w:t>Toll Free: (866) 461-9159</w:t>
            </w:r>
          </w:p>
          <w:p w:rsidR="00F05A3E" w:rsidRDefault="00F05A3E" w:rsidP="00113E0B">
            <w:pPr>
              <w:pStyle w:val="ContactInfo"/>
            </w:pPr>
            <w:r w:rsidRPr="00160AAF">
              <w:t>Fax: (717) 231-7542</w:t>
            </w:r>
          </w:p>
          <w:p w:rsidR="00F05A3E" w:rsidRPr="00A215D0" w:rsidRDefault="00F05A3E" w:rsidP="00113E0B">
            <w:pPr>
              <w:pStyle w:val="ContactInfo"/>
              <w:rPr>
                <w:rFonts w:asciiTheme="majorHAnsi" w:eastAsiaTheme="majorEastAsia" w:hAnsiTheme="majorHAnsi" w:cstheme="majorBidi"/>
                <w:b/>
                <w:bCs/>
                <w:caps/>
                <w:color w:val="F0A577" w:themeColor="accent1" w:themeTint="99"/>
                <w:sz w:val="22"/>
              </w:rPr>
            </w:pPr>
          </w:p>
        </w:tc>
        <w:tc>
          <w:tcPr>
            <w:tcW w:w="2449" w:type="pct"/>
          </w:tcPr>
          <w:p w:rsidR="00C034A9" w:rsidRPr="00903384" w:rsidRDefault="00257088" w:rsidP="00113E0B">
            <w:pPr>
              <w:pStyle w:val="ContactInfo"/>
              <w:rPr>
                <w:rFonts w:asciiTheme="majorHAnsi" w:eastAsiaTheme="majorEastAsia" w:hAnsiTheme="majorHAnsi" w:cstheme="majorBidi"/>
                <w:b/>
                <w:bCs/>
                <w:caps/>
                <w:color w:val="F0A577" w:themeColor="accent1" w:themeTint="99"/>
                <w:sz w:val="22"/>
              </w:rPr>
            </w:pPr>
            <w:r w:rsidRPr="00903384">
              <w:rPr>
                <w:rFonts w:asciiTheme="majorHAnsi" w:eastAsiaTheme="majorEastAsia" w:hAnsiTheme="majorHAnsi" w:cstheme="majorBidi"/>
                <w:b/>
                <w:bCs/>
                <w:caps/>
                <w:color w:val="F0A577" w:themeColor="accent1" w:themeTint="99"/>
                <w:sz w:val="22"/>
              </w:rPr>
              <w:t>US Senators</w:t>
            </w:r>
          </w:p>
          <w:p w:rsidR="00257088" w:rsidRDefault="00903384" w:rsidP="00113E0B">
            <w:pPr>
              <w:pStyle w:val="ContactInfo"/>
              <w:rPr>
                <w:rFonts w:asciiTheme="majorHAnsi" w:eastAsiaTheme="majorEastAsia" w:hAnsiTheme="majorHAnsi" w:cstheme="majorBidi"/>
                <w:b/>
                <w:bCs/>
                <w:caps/>
                <w:color w:val="F0A577" w:themeColor="accent1" w:themeTint="99"/>
                <w:sz w:val="22"/>
              </w:rPr>
            </w:pPr>
            <w:r w:rsidRPr="00903384">
              <w:rPr>
                <w:b/>
              </w:rPr>
              <w:t>Pat Toomey</w:t>
            </w:r>
          </w:p>
          <w:p w:rsidR="00903384" w:rsidRPr="00903384" w:rsidRDefault="00903384" w:rsidP="00113E0B">
            <w:pPr>
              <w:pStyle w:val="ContactInfo"/>
            </w:pPr>
            <w:r w:rsidRPr="00903384">
              <w:t>United States Federal Building</w:t>
            </w:r>
          </w:p>
          <w:p w:rsidR="00903384" w:rsidRPr="00903384" w:rsidRDefault="00903384" w:rsidP="00113E0B">
            <w:pPr>
              <w:pStyle w:val="ContactInfo"/>
            </w:pPr>
            <w:r>
              <w:t xml:space="preserve">228 Walnut St., Suite 1104, </w:t>
            </w:r>
            <w:r w:rsidRPr="00903384">
              <w:t>Harrisburg, PA 17101</w:t>
            </w:r>
          </w:p>
          <w:p w:rsidR="00903384" w:rsidRPr="00903384" w:rsidRDefault="00903384" w:rsidP="00113E0B">
            <w:pPr>
              <w:pStyle w:val="ContactInfo"/>
            </w:pPr>
            <w:r w:rsidRPr="00903384">
              <w:t>Phone: (717) 782-3951</w:t>
            </w:r>
          </w:p>
          <w:p w:rsidR="00903384" w:rsidRDefault="00903384" w:rsidP="00113E0B">
            <w:pPr>
              <w:pStyle w:val="ContactInfo"/>
            </w:pPr>
            <w:r w:rsidRPr="00903384">
              <w:t>Fax: (717) 782-4920</w:t>
            </w:r>
          </w:p>
          <w:p w:rsidR="00903384" w:rsidRDefault="00903384" w:rsidP="00113E0B">
            <w:pPr>
              <w:pStyle w:val="ContactInfo"/>
            </w:pPr>
          </w:p>
          <w:p w:rsidR="00015B39" w:rsidRDefault="00015B39" w:rsidP="00113E0B">
            <w:pPr>
              <w:pStyle w:val="ContactInfo"/>
            </w:pPr>
            <w:r>
              <w:t xml:space="preserve">Website: </w:t>
            </w:r>
            <w:hyperlink r:id="rId27" w:history="1">
              <w:r w:rsidRPr="00830797">
                <w:rPr>
                  <w:rStyle w:val="Hyperlink"/>
                </w:rPr>
                <w:t>www.toomey.senate.gov</w:t>
              </w:r>
            </w:hyperlink>
          </w:p>
          <w:p w:rsidR="00015B39" w:rsidRDefault="00015B39" w:rsidP="00113E0B">
            <w:pPr>
              <w:pStyle w:val="ContactInfo"/>
            </w:pPr>
            <w:r>
              <w:t>Email Senator Toomey by going to his website and clicking the “Contact” tab at the top of the page</w:t>
            </w:r>
          </w:p>
          <w:p w:rsidR="00903384" w:rsidRPr="00903384" w:rsidRDefault="00AB26D6" w:rsidP="00113E0B">
            <w:pPr>
              <w:pStyle w:val="ContactInfo"/>
              <w:rPr>
                <w:rStyle w:val="Hyperlink"/>
              </w:rPr>
            </w:pPr>
            <w:hyperlink r:id="rId28" w:history="1">
              <w:r w:rsidR="00903384" w:rsidRPr="00903384">
                <w:rPr>
                  <w:rStyle w:val="Hyperlink"/>
                </w:rPr>
                <w:t>www.facebook.com/senatortoomey</w:t>
              </w:r>
            </w:hyperlink>
          </w:p>
          <w:p w:rsidR="00903384" w:rsidRDefault="00903384" w:rsidP="00113E0B">
            <w:pPr>
              <w:pStyle w:val="ContactInfo"/>
              <w:rPr>
                <w:rFonts w:asciiTheme="majorHAnsi" w:eastAsiaTheme="majorEastAsia" w:hAnsiTheme="majorHAnsi" w:cstheme="majorBidi"/>
                <w:b/>
                <w:bCs/>
                <w:caps/>
                <w:color w:val="F0A577" w:themeColor="accent1" w:themeTint="99"/>
                <w:sz w:val="22"/>
              </w:rPr>
            </w:pPr>
            <w:r w:rsidRPr="00903384">
              <w:rPr>
                <w:rStyle w:val="Hyperlink"/>
              </w:rPr>
              <w:t>twitter.com/</w:t>
            </w:r>
            <w:proofErr w:type="spellStart"/>
            <w:r w:rsidRPr="00903384">
              <w:rPr>
                <w:rStyle w:val="Hyperlink"/>
              </w:rPr>
              <w:t>sentoomey</w:t>
            </w:r>
            <w:proofErr w:type="spellEnd"/>
            <w:r>
              <w:rPr>
                <w:rFonts w:asciiTheme="majorHAnsi" w:eastAsiaTheme="majorEastAsia" w:hAnsiTheme="majorHAnsi" w:cstheme="majorBidi"/>
                <w:b/>
                <w:bCs/>
                <w:caps/>
                <w:color w:val="F0A577" w:themeColor="accent1" w:themeTint="99"/>
                <w:sz w:val="22"/>
              </w:rPr>
              <w:t xml:space="preserve"> </w:t>
            </w:r>
          </w:p>
          <w:p w:rsidR="00F05A3E" w:rsidRDefault="00F05A3E" w:rsidP="00113E0B">
            <w:pPr>
              <w:pStyle w:val="ContactInfo"/>
            </w:pPr>
          </w:p>
          <w:p w:rsidR="00160AAF" w:rsidRDefault="00160AAF" w:rsidP="00113E0B">
            <w:pPr>
              <w:pStyle w:val="ContactInfo"/>
            </w:pPr>
            <w:r>
              <w:t xml:space="preserve">Website:  </w:t>
            </w:r>
            <w:hyperlink r:id="rId29" w:history="1">
              <w:r w:rsidRPr="00830797">
                <w:rPr>
                  <w:rStyle w:val="Hyperlink"/>
                </w:rPr>
                <w:t>www.casey.senate.gov/contact</w:t>
              </w:r>
            </w:hyperlink>
          </w:p>
          <w:p w:rsidR="00160AAF" w:rsidRDefault="00160AAF" w:rsidP="00113E0B">
            <w:pPr>
              <w:pStyle w:val="ContactInfo"/>
            </w:pPr>
            <w:r>
              <w:t xml:space="preserve">Email: Go to  </w:t>
            </w:r>
            <w:hyperlink r:id="rId30" w:history="1">
              <w:r w:rsidRPr="00830797">
                <w:rPr>
                  <w:rStyle w:val="Hyperlink"/>
                </w:rPr>
                <w:t>www.casey.senate.gov/contact</w:t>
              </w:r>
            </w:hyperlink>
          </w:p>
          <w:p w:rsidR="00160AAF" w:rsidRDefault="00AB26D6" w:rsidP="00113E0B">
            <w:pPr>
              <w:pStyle w:val="ContactInfo"/>
            </w:pPr>
            <w:hyperlink r:id="rId31" w:history="1">
              <w:r w:rsidR="00160AAF" w:rsidRPr="00830797">
                <w:rPr>
                  <w:rStyle w:val="Hyperlink"/>
                </w:rPr>
                <w:t>www.facebook.com/SenatorBobCasey</w:t>
              </w:r>
            </w:hyperlink>
          </w:p>
          <w:p w:rsidR="00160AAF" w:rsidRDefault="00160AAF" w:rsidP="00113E0B">
            <w:pPr>
              <w:pStyle w:val="ContactInfo"/>
            </w:pPr>
            <w:r w:rsidRPr="00160AAF">
              <w:t>twitter.com/</w:t>
            </w:r>
            <w:proofErr w:type="spellStart"/>
            <w:r w:rsidRPr="00160AAF">
              <w:t>SenBobCasey</w:t>
            </w:r>
            <w:proofErr w:type="spellEnd"/>
          </w:p>
          <w:p w:rsidR="00160AAF" w:rsidRDefault="00AB26D6" w:rsidP="00113E0B">
            <w:pPr>
              <w:pStyle w:val="ContactInfo"/>
            </w:pPr>
            <w:hyperlink r:id="rId32" w:history="1">
              <w:r w:rsidR="00160AAF" w:rsidRPr="00830797">
                <w:rPr>
                  <w:rStyle w:val="Hyperlink"/>
                </w:rPr>
                <w:t>www.youtube.com/user/SenatorBobCasey</w:t>
              </w:r>
            </w:hyperlink>
          </w:p>
          <w:p w:rsidR="00160AAF" w:rsidRPr="0085411F" w:rsidRDefault="00160AAF" w:rsidP="00113E0B">
            <w:pPr>
              <w:pStyle w:val="ContactInfo"/>
            </w:pPr>
            <w:r w:rsidRPr="00160AAF">
              <w:t>plus.google.com/+</w:t>
            </w:r>
            <w:proofErr w:type="spellStart"/>
            <w:r w:rsidRPr="00160AAF">
              <w:t>SenatorBobCasey</w:t>
            </w:r>
            <w:proofErr w:type="spellEnd"/>
            <w:r w:rsidRPr="00160AAF">
              <w:t>/posts</w:t>
            </w:r>
          </w:p>
        </w:tc>
      </w:tr>
    </w:tbl>
    <w:p w:rsidR="00A215D0" w:rsidRDefault="00A215D0">
      <w:pPr>
        <w:rPr>
          <w:noProof/>
        </w:rPr>
      </w:pPr>
    </w:p>
    <w:sectPr w:rsidR="00A215D0" w:rsidSect="003D0FB7">
      <w:pgSz w:w="12240" w:h="15840"/>
      <w:pgMar w:top="792" w:right="72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599"/>
    <w:rsid w:val="00015B39"/>
    <w:rsid w:val="00044288"/>
    <w:rsid w:val="00051757"/>
    <w:rsid w:val="00087BB3"/>
    <w:rsid w:val="000E63AE"/>
    <w:rsid w:val="00113E0B"/>
    <w:rsid w:val="00160AAF"/>
    <w:rsid w:val="00257088"/>
    <w:rsid w:val="00314488"/>
    <w:rsid w:val="00362F30"/>
    <w:rsid w:val="00393D8B"/>
    <w:rsid w:val="003C13ED"/>
    <w:rsid w:val="003D0FB7"/>
    <w:rsid w:val="004076F7"/>
    <w:rsid w:val="00474245"/>
    <w:rsid w:val="004A311B"/>
    <w:rsid w:val="004A4055"/>
    <w:rsid w:val="004B0DD9"/>
    <w:rsid w:val="005B1154"/>
    <w:rsid w:val="00602077"/>
    <w:rsid w:val="006B5CF8"/>
    <w:rsid w:val="007559BB"/>
    <w:rsid w:val="0085411F"/>
    <w:rsid w:val="008B42EB"/>
    <w:rsid w:val="00903384"/>
    <w:rsid w:val="00941A9B"/>
    <w:rsid w:val="009D38A8"/>
    <w:rsid w:val="009E62F9"/>
    <w:rsid w:val="00A14D8F"/>
    <w:rsid w:val="00A215D0"/>
    <w:rsid w:val="00A554F7"/>
    <w:rsid w:val="00A61F96"/>
    <w:rsid w:val="00A76974"/>
    <w:rsid w:val="00AA4950"/>
    <w:rsid w:val="00AB26D6"/>
    <w:rsid w:val="00B91CA8"/>
    <w:rsid w:val="00C034A9"/>
    <w:rsid w:val="00C2086B"/>
    <w:rsid w:val="00C46374"/>
    <w:rsid w:val="00CE2D93"/>
    <w:rsid w:val="00EE5CB1"/>
    <w:rsid w:val="00F05A3E"/>
    <w:rsid w:val="00F54599"/>
    <w:rsid w:val="00F73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DE86007-3B1B-4852-BF37-E98A705E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3AE"/>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1"/>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apple-converted-space">
    <w:name w:val="apple-converted-space"/>
    <w:rsid w:val="00F54599"/>
  </w:style>
  <w:style w:type="character" w:styleId="Hyperlink">
    <w:name w:val="Hyperlink"/>
    <w:rsid w:val="00A215D0"/>
    <w:rPr>
      <w:color w:val="C9BB6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38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wphamilton.com/permits-forms/" TargetMode="External"/><Relationship Id="rId13" Type="http://schemas.openxmlformats.org/officeDocument/2006/relationships/hyperlink" Target="http://twphamilton.com" TargetMode="External"/><Relationship Id="rId18" Type="http://schemas.openxmlformats.org/officeDocument/2006/relationships/hyperlink" Target="http://www.repwilltallman.com" TargetMode="External"/><Relationship Id="rId26" Type="http://schemas.openxmlformats.org/officeDocument/2006/relationships/hyperlink" Target="http://www.youtube.com/user/RepScottPerry" TargetMode="External"/><Relationship Id="rId3" Type="http://schemas.openxmlformats.org/officeDocument/2006/relationships/customXml" Target="../customXml/item3.xml"/><Relationship Id="rId21" Type="http://schemas.openxmlformats.org/officeDocument/2006/relationships/hyperlink" Target="mailto:alloway@pasen.gov"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mailto:WTallman@pahousegop.com" TargetMode="External"/><Relationship Id="rId25" Type="http://schemas.openxmlformats.org/officeDocument/2006/relationships/hyperlink" Target="http://www.facebook.com/repscottperr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neiderersanitation.com" TargetMode="External"/><Relationship Id="rId20" Type="http://schemas.openxmlformats.org/officeDocument/2006/relationships/hyperlink" Target="http://www.youtube.com./RepTallman" TargetMode="External"/><Relationship Id="rId29" Type="http://schemas.openxmlformats.org/officeDocument/2006/relationships/hyperlink" Target="http://www.casey.senate.gov/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wphamilton.com/minutes/" TargetMode="External"/><Relationship Id="rId24" Type="http://schemas.openxmlformats.org/officeDocument/2006/relationships/hyperlink" Target="http://www.twitter.com/SenatorAlloway" TargetMode="External"/><Relationship Id="rId32" Type="http://schemas.openxmlformats.org/officeDocument/2006/relationships/hyperlink" Target="http://www.youtube.com/user/SenatorBobCasey" TargetMode="External"/><Relationship Id="rId5" Type="http://schemas.openxmlformats.org/officeDocument/2006/relationships/settings" Target="settings.xml"/><Relationship Id="rId15" Type="http://schemas.openxmlformats.org/officeDocument/2006/relationships/hyperlink" Target="mailto:cseasternpa@wm.com" TargetMode="External"/><Relationship Id="rId23" Type="http://schemas.openxmlformats.org/officeDocument/2006/relationships/hyperlink" Target="http://www.facebook.com/SenatorAlloway" TargetMode="External"/><Relationship Id="rId28" Type="http://schemas.openxmlformats.org/officeDocument/2006/relationships/hyperlink" Target="http://www.facebook.com/senatortoomey" TargetMode="External"/><Relationship Id="rId10" Type="http://schemas.openxmlformats.org/officeDocument/2006/relationships/image" Target="media/image3.JPG"/><Relationship Id="rId19" Type="http://schemas.openxmlformats.org/officeDocument/2006/relationships/hyperlink" Target="http://www.facebook.com/RepTallman" TargetMode="External"/><Relationship Id="rId31" Type="http://schemas.openxmlformats.org/officeDocument/2006/relationships/hyperlink" Target="http://www.facebook.com/SenatorBobCasey"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senatoralloway.com" TargetMode="External"/><Relationship Id="rId27" Type="http://schemas.openxmlformats.org/officeDocument/2006/relationships/hyperlink" Target="http://www.toomey.senate.gov" TargetMode="External"/><Relationship Id="rId30" Type="http://schemas.openxmlformats.org/officeDocument/2006/relationships/hyperlink" Target="http://www.casey.senate.gov/cont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Stephanie Egger, Chairperson
Treasurer &amp; Office Manager
saehamilton@twphamilton.com
(717) 259-7237 Ext. 102
Timothy D. Beard III, Vice-Chairperson
EMA Coordinator
graywolfplantation@yahoo.com
(717) 259-7237 Ext. 102
Ron L. Weidner, Supervisor
rlweidner@pa.net
(717) 259-7237 Ext. 103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D21FCF24-4244-4B8B-B777-C10344385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111</TotalTime>
  <Pages>6</Pages>
  <Words>2320</Words>
  <Characters>13227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Township Supervisors</Company>
  <LinksUpToDate>false</LinksUpToDate>
  <CharactersWithSpaces>15516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Hamilton Township</cp:lastModifiedBy>
  <cp:revision>8</cp:revision>
  <cp:lastPrinted>2015-08-18T15:54:00Z</cp:lastPrinted>
  <dcterms:created xsi:type="dcterms:W3CDTF">2015-08-18T15:22:00Z</dcterms:created>
  <dcterms:modified xsi:type="dcterms:W3CDTF">2015-08-18T17:18:00Z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